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D52E84">
          <w:footerReference w:type="default" r:id="rId11"/>
          <w:footerReference w:type="first" r:id="rId12"/>
          <w:type w:val="continuous"/>
          <w:pgSz w:w="11906" w:h="16838" w:code="9"/>
          <w:pgMar w:top="1985" w:right="709" w:bottom="1440" w:left="709" w:header="567" w:footer="102" w:gutter="0"/>
          <w:cols w:space="708"/>
          <w:titlePg/>
          <w:docGrid w:linePitch="360"/>
        </w:sectPr>
      </w:pPr>
    </w:p>
    <w:p w14:paraId="4137079B" w14:textId="5AEB7F49" w:rsidR="006A6D73" w:rsidRDefault="003A594B" w:rsidP="005A3A24">
      <w:r>
        <w:rPr>
          <w:noProof/>
        </w:rPr>
        <w:drawing>
          <wp:anchor distT="0" distB="0" distL="114300" distR="114300" simplePos="0" relativeHeight="251659264" behindDoc="0" locked="0" layoutInCell="1" allowOverlap="1" wp14:anchorId="177EFB5F" wp14:editId="7D7E3BE8">
            <wp:simplePos x="0" y="0"/>
            <wp:positionH relativeFrom="column">
              <wp:posOffset>3314700</wp:posOffset>
            </wp:positionH>
            <wp:positionV relativeFrom="paragraph">
              <wp:posOffset>0</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6ECD2FA9" wp14:editId="50AA5450">
            <wp:simplePos x="0" y="0"/>
            <wp:positionH relativeFrom="margin">
              <wp:posOffset>0</wp:posOffset>
            </wp:positionH>
            <wp:positionV relativeFrom="paragraph">
              <wp:posOffset>247015</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1270D96D" w:rsidR="006A6D73" w:rsidRDefault="003A594B" w:rsidP="006A6D73">
      <w:pPr>
        <w:pStyle w:val="Title"/>
        <w:jc w:val="center"/>
        <w:rPr>
          <w:color w:val="398AFF" w:themeColor="accent4"/>
          <w:u w:val="single"/>
        </w:rPr>
      </w:pPr>
      <w:r>
        <w:rPr>
          <w:color w:val="398AFF" w:themeColor="accent4"/>
          <w:u w:val="single"/>
        </w:rPr>
        <w:t>Hucknall National C of E Primary School</w:t>
      </w:r>
    </w:p>
    <w:p w14:paraId="0C6BA206" w14:textId="6BF11A85" w:rsidR="005A3A24" w:rsidRDefault="00921E98" w:rsidP="00921E98">
      <w:pPr>
        <w:pStyle w:val="Title"/>
        <w:jc w:val="center"/>
      </w:pPr>
      <w:r>
        <w:t xml:space="preserve">Social Media </w:t>
      </w:r>
      <w:r w:rsidR="001C22A9">
        <w:t xml:space="preserve">Code of </w:t>
      </w:r>
      <w:r>
        <w:t>C</w:t>
      </w:r>
      <w:r w:rsidR="001C22A9">
        <w:t>onduct</w:t>
      </w:r>
      <w:r>
        <w:t xml:space="preserve"> for Parents</w:t>
      </w:r>
    </w:p>
    <w:p w14:paraId="56281892" w14:textId="77777777" w:rsidR="005A3A24" w:rsidRDefault="005A3A24"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484ED1A4" w:rsidR="00C97728" w:rsidRDefault="00C97728" w:rsidP="00E27DFB">
            <w:pPr>
              <w:spacing w:line="276" w:lineRule="auto"/>
            </w:pPr>
            <w:r w:rsidRPr="00C97728">
              <w:t>Date last reviewed:</w:t>
            </w:r>
          </w:p>
        </w:tc>
        <w:tc>
          <w:tcPr>
            <w:tcW w:w="3082" w:type="dxa"/>
            <w:gridSpan w:val="3"/>
            <w:tcBorders>
              <w:bottom w:val="single" w:sz="4" w:space="0" w:color="auto"/>
            </w:tcBorders>
            <w:vAlign w:val="center"/>
          </w:tcPr>
          <w:p w14:paraId="7B557A57" w14:textId="42E48B56" w:rsidR="00C97728" w:rsidRDefault="003A594B" w:rsidP="00E27DFB">
            <w:pPr>
              <w:spacing w:line="276" w:lineRule="auto"/>
            </w:pPr>
            <w:r>
              <w:t>September 2026</w:t>
            </w:r>
          </w:p>
        </w:tc>
        <w:tc>
          <w:tcPr>
            <w:tcW w:w="3083" w:type="dxa"/>
            <w:vAlign w:val="center"/>
          </w:tcPr>
          <w:p w14:paraId="2FB326F7" w14:textId="32356ABB" w:rsidR="00C97728" w:rsidRDefault="00C97728" w:rsidP="00E27DFB">
            <w:pPr>
              <w:spacing w:line="276" w:lineRule="auto"/>
            </w:pPr>
          </w:p>
        </w:tc>
      </w:tr>
      <w:tr w:rsidR="00BF3E16" w14:paraId="49704125" w14:textId="77777777" w:rsidTr="00E27DFB">
        <w:trPr>
          <w:trHeight w:val="567"/>
        </w:trPr>
        <w:tc>
          <w:tcPr>
            <w:tcW w:w="9247" w:type="dxa"/>
            <w:gridSpan w:val="6"/>
            <w:vAlign w:val="center"/>
          </w:tcPr>
          <w:p w14:paraId="4ED7D76D" w14:textId="77777777" w:rsidR="00BF3E16" w:rsidRDefault="00BF3E16"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25EFD6E6" w14:textId="77777777" w:rsidR="006A1EFD" w:rsidRDefault="006A1EFD">
      <w:pPr>
        <w:rPr>
          <w:rFonts w:asciiTheme="majorHAnsi" w:eastAsiaTheme="majorEastAsia" w:hAnsiTheme="majorHAnsi" w:cstheme="majorBidi"/>
          <w:color w:val="2F5496" w:themeColor="accent1" w:themeShade="BF"/>
          <w:sz w:val="32"/>
          <w:szCs w:val="32"/>
        </w:rPr>
      </w:pPr>
      <w:r>
        <w:br w:type="page"/>
      </w:r>
    </w:p>
    <w:p w14:paraId="6CCFC469" w14:textId="7D1401E7" w:rsidR="0025107E" w:rsidRDefault="00D559A8" w:rsidP="007354AE">
      <w:pPr>
        <w:pStyle w:val="Heading1"/>
      </w:pPr>
      <w:r>
        <w:lastRenderedPageBreak/>
        <w:t>Contents:</w:t>
      </w:r>
    </w:p>
    <w:p w14:paraId="19191E47" w14:textId="6D7091D9" w:rsidR="00D559A8" w:rsidRDefault="0019408A" w:rsidP="009C61A1">
      <w:pPr>
        <w:pStyle w:val="TNCBodyText"/>
      </w:pPr>
      <w:hyperlink w:anchor="_Aim_of_this" w:history="1">
        <w:r w:rsidRPr="00422018">
          <w:rPr>
            <w:rStyle w:val="Hyperlink"/>
          </w:rPr>
          <w:t>Aim of this code of conduct</w:t>
        </w:r>
      </w:hyperlink>
    </w:p>
    <w:p w14:paraId="706FAE13" w14:textId="3EA418B0" w:rsidR="008E52FC" w:rsidRDefault="008E52FC" w:rsidP="008E52FC">
      <w:pPr>
        <w:pStyle w:val="ListParagraph"/>
        <w:numPr>
          <w:ilvl w:val="0"/>
          <w:numId w:val="9"/>
        </w:numPr>
      </w:pPr>
      <w:hyperlink w:anchor="LF" w:history="1">
        <w:r w:rsidRPr="00195AC4">
          <w:rPr>
            <w:rStyle w:val="Hyperlink"/>
          </w:rPr>
          <w:t>Legal framework</w:t>
        </w:r>
      </w:hyperlink>
    </w:p>
    <w:p w14:paraId="07760A03" w14:textId="7B82F2E2" w:rsidR="008E52FC" w:rsidRDefault="008E52FC" w:rsidP="008E52FC">
      <w:pPr>
        <w:pStyle w:val="ListParagraph"/>
        <w:numPr>
          <w:ilvl w:val="0"/>
          <w:numId w:val="9"/>
        </w:numPr>
      </w:pPr>
      <w:hyperlink w:anchor="onlinesafety" w:history="1">
        <w:r w:rsidRPr="00195AC4">
          <w:rPr>
            <w:rStyle w:val="Hyperlink"/>
          </w:rPr>
          <w:t>Online safety and social media conduct</w:t>
        </w:r>
      </w:hyperlink>
      <w:r>
        <w:t xml:space="preserve"> </w:t>
      </w:r>
    </w:p>
    <w:p w14:paraId="566AD959" w14:textId="679DEF8F" w:rsidR="008E52FC" w:rsidRDefault="008E52FC" w:rsidP="008E52FC">
      <w:pPr>
        <w:pStyle w:val="ListParagraph"/>
        <w:numPr>
          <w:ilvl w:val="0"/>
          <w:numId w:val="9"/>
        </w:numPr>
      </w:pPr>
      <w:hyperlink w:anchor="onlinemessaging" w:history="1">
        <w:r w:rsidRPr="00A00E04">
          <w:rPr>
            <w:rStyle w:val="Hyperlink"/>
          </w:rPr>
          <w:t>Online messaging</w:t>
        </w:r>
      </w:hyperlink>
      <w:r>
        <w:t xml:space="preserve"> </w:t>
      </w:r>
    </w:p>
    <w:p w14:paraId="5C211761" w14:textId="4316F7BC" w:rsidR="008E52FC" w:rsidRDefault="008E52FC" w:rsidP="008E52FC">
      <w:pPr>
        <w:pStyle w:val="ListParagraph"/>
        <w:numPr>
          <w:ilvl w:val="0"/>
          <w:numId w:val="9"/>
        </w:numPr>
      </w:pPr>
      <w:hyperlink w:anchor="photos" w:history="1">
        <w:r w:rsidRPr="00A00E04">
          <w:rPr>
            <w:rStyle w:val="Hyperlink"/>
          </w:rPr>
          <w:t>Photography and images</w:t>
        </w:r>
      </w:hyperlink>
    </w:p>
    <w:p w14:paraId="7C8ABB3A" w14:textId="718B24CB" w:rsidR="008E52FC" w:rsidRDefault="008E52FC" w:rsidP="008E52FC">
      <w:pPr>
        <w:pStyle w:val="ListParagraph"/>
        <w:numPr>
          <w:ilvl w:val="0"/>
          <w:numId w:val="9"/>
        </w:numPr>
      </w:pPr>
      <w:hyperlink w:anchor="responsibility" w:history="1">
        <w:r w:rsidRPr="00A00E04">
          <w:rPr>
            <w:rStyle w:val="Hyperlink"/>
          </w:rPr>
          <w:t>Responsibility</w:t>
        </w:r>
      </w:hyperlink>
    </w:p>
    <w:p w14:paraId="713D9BD9" w14:textId="796DA2E6" w:rsidR="008E52FC" w:rsidRDefault="008E52FC" w:rsidP="008E52FC">
      <w:pPr>
        <w:pStyle w:val="ListParagraph"/>
        <w:numPr>
          <w:ilvl w:val="0"/>
          <w:numId w:val="9"/>
        </w:numPr>
      </w:pPr>
      <w:hyperlink w:anchor="monitoring" w:history="1">
        <w:r w:rsidRPr="00A00E04">
          <w:rPr>
            <w:rStyle w:val="Hyperlink"/>
          </w:rPr>
          <w:t>Monitoring and review</w:t>
        </w:r>
      </w:hyperlink>
      <w:r>
        <w:t xml:space="preserve"> </w:t>
      </w:r>
    </w:p>
    <w:p w14:paraId="6390D6BB" w14:textId="77777777" w:rsidR="008E52FC" w:rsidRPr="008E52FC" w:rsidRDefault="008E52FC" w:rsidP="008E52FC">
      <w:pPr>
        <w:rPr>
          <w:b/>
          <w:bCs/>
        </w:rPr>
      </w:pPr>
      <w:r w:rsidRPr="008E52FC">
        <w:rPr>
          <w:b/>
          <w:bCs/>
        </w:rPr>
        <w:t>Appendices</w:t>
      </w:r>
    </w:p>
    <w:p w14:paraId="7BA65782" w14:textId="2EB784C6" w:rsidR="00D559A8" w:rsidRDefault="008E52FC" w:rsidP="008E52FC">
      <w:pPr>
        <w:pStyle w:val="ListParagraph"/>
        <w:numPr>
          <w:ilvl w:val="0"/>
          <w:numId w:val="10"/>
        </w:numPr>
      </w:pPr>
      <w:hyperlink w:anchor="form" w:history="1">
        <w:r w:rsidRPr="00A00E04">
          <w:rPr>
            <w:rStyle w:val="Hyperlink"/>
          </w:rPr>
          <w:t>Parent Declaration Form</w:t>
        </w:r>
      </w:hyperlink>
      <w:r w:rsidR="00D559A8">
        <w:br w:type="page"/>
      </w:r>
    </w:p>
    <w:p w14:paraId="7E2FBA44" w14:textId="78474C5A" w:rsidR="00D559A8" w:rsidRPr="00D559A8" w:rsidRDefault="0019408A" w:rsidP="00D559A8">
      <w:pPr>
        <w:pStyle w:val="Heading1"/>
      </w:pPr>
      <w:bookmarkStart w:id="0" w:name="_Statement_of_intent"/>
      <w:bookmarkStart w:id="1" w:name="_Aim_of_this"/>
      <w:bookmarkEnd w:id="0"/>
      <w:bookmarkEnd w:id="1"/>
      <w:r>
        <w:lastRenderedPageBreak/>
        <w:t>Aim of this code of conduct</w:t>
      </w:r>
    </w:p>
    <w:p w14:paraId="44E304B8" w14:textId="1C79B918" w:rsidR="006357D7" w:rsidRPr="006357D7" w:rsidRDefault="003A594B" w:rsidP="006357D7">
      <w:pPr>
        <w:pStyle w:val="TNCBodyText"/>
      </w:pPr>
      <w:r w:rsidRPr="003A594B">
        <w:rPr>
          <w:bCs/>
          <w:color w:val="000000" w:themeColor="text1"/>
        </w:rPr>
        <w:t>Hucknall National C of E Primary School</w:t>
      </w:r>
      <w:r w:rsidRPr="003A594B">
        <w:rPr>
          <w:b/>
          <w:color w:val="000000" w:themeColor="text1"/>
          <w:u w:val="single"/>
        </w:rPr>
        <w:t xml:space="preserve"> </w:t>
      </w:r>
      <w:r w:rsidR="006357D7" w:rsidRPr="006357D7">
        <w:t xml:space="preserve">understands the benefits of using social media; however, if misused, the school community can be negatively affected, such as damage to the school’s reputation. </w:t>
      </w:r>
    </w:p>
    <w:p w14:paraId="5438D897" w14:textId="77777777" w:rsidR="006357D7" w:rsidRPr="006357D7" w:rsidRDefault="006357D7" w:rsidP="006357D7">
      <w:pPr>
        <w:pStyle w:val="TNCBodyText"/>
      </w:pPr>
      <w:r w:rsidRPr="006357D7">
        <w:t xml:space="preserve">This code of conduct sets out clear procedures for how we expect parents to conduct themselves on social media and when using messenger apps, </w:t>
      </w:r>
      <w:proofErr w:type="gramStart"/>
      <w:r w:rsidRPr="006357D7">
        <w:t>with regard to</w:t>
      </w:r>
      <w:proofErr w:type="gramEnd"/>
      <w:r w:rsidRPr="006357D7">
        <w:t xml:space="preserve"> the school and its reputation. </w:t>
      </w:r>
    </w:p>
    <w:p w14:paraId="23D9F937" w14:textId="77777777" w:rsidR="006357D7" w:rsidRPr="006357D7" w:rsidRDefault="006357D7" w:rsidP="006357D7">
      <w:pPr>
        <w:pStyle w:val="TNCBodyText"/>
      </w:pPr>
      <w:r w:rsidRPr="006357D7">
        <w:t xml:space="preserve">We ask that parents read this document, complete the declaration form and ensure that they always act in accordance with the stipulations detailed below. </w:t>
      </w:r>
    </w:p>
    <w:p w14:paraId="0F307342" w14:textId="77777777" w:rsidR="00D559A8" w:rsidRDefault="00D559A8">
      <w:r>
        <w:br w:type="page"/>
      </w:r>
    </w:p>
    <w:p w14:paraId="2E9CCEBA" w14:textId="0AA08DA6" w:rsidR="0025107E" w:rsidRPr="0025107E" w:rsidRDefault="006357D7" w:rsidP="00D559A8">
      <w:pPr>
        <w:pStyle w:val="Policysections"/>
      </w:pPr>
      <w:bookmarkStart w:id="2" w:name="LF"/>
      <w:r>
        <w:lastRenderedPageBreak/>
        <w:t xml:space="preserve">Legal framework </w:t>
      </w:r>
    </w:p>
    <w:bookmarkEnd w:id="2"/>
    <w:p w14:paraId="39F50327" w14:textId="09FA6D4F" w:rsidR="00A51719" w:rsidRPr="00A51719" w:rsidRDefault="00A51719" w:rsidP="00A51719">
      <w:pPr>
        <w:pStyle w:val="TNCBodyText"/>
      </w:pPr>
      <w:r w:rsidRPr="00A51719">
        <w:t xml:space="preserve">This document has due regard to all relevant legislation and statutory guidance including, but not limited to, the following: </w:t>
      </w:r>
    </w:p>
    <w:p w14:paraId="0786CFC1" w14:textId="77777777" w:rsidR="00A51719" w:rsidRPr="00A51719" w:rsidRDefault="00A51719" w:rsidP="00A51719">
      <w:pPr>
        <w:pStyle w:val="TNCBodyText"/>
        <w:numPr>
          <w:ilvl w:val="0"/>
          <w:numId w:val="11"/>
        </w:numPr>
      </w:pPr>
      <w:r w:rsidRPr="00A51719">
        <w:t xml:space="preserve">Data Protection Act 2018 </w:t>
      </w:r>
    </w:p>
    <w:p w14:paraId="59DCD7C2" w14:textId="77777777" w:rsidR="00A51719" w:rsidRPr="00A51719" w:rsidRDefault="00A51719" w:rsidP="00A51719">
      <w:pPr>
        <w:pStyle w:val="TNCBodyText"/>
        <w:numPr>
          <w:ilvl w:val="0"/>
          <w:numId w:val="11"/>
        </w:numPr>
      </w:pPr>
      <w:r w:rsidRPr="00A51719">
        <w:t>UK General Data Protection Regulation (UK GDPR)</w:t>
      </w:r>
    </w:p>
    <w:p w14:paraId="084E139C" w14:textId="77777777" w:rsidR="00A51719" w:rsidRPr="00A51719" w:rsidRDefault="00A51719" w:rsidP="00A51719">
      <w:pPr>
        <w:pStyle w:val="TNCBodyText"/>
        <w:numPr>
          <w:ilvl w:val="0"/>
          <w:numId w:val="11"/>
        </w:numPr>
      </w:pPr>
      <w:r w:rsidRPr="00A51719">
        <w:t>Protection of Freedoms Act 2012</w:t>
      </w:r>
    </w:p>
    <w:p w14:paraId="3652EAE4" w14:textId="674031C9" w:rsidR="00A51719" w:rsidRPr="00A51719" w:rsidRDefault="00A51719" w:rsidP="00A51719">
      <w:pPr>
        <w:pStyle w:val="TNCBodyText"/>
      </w:pPr>
      <w:r w:rsidRPr="00A51719">
        <w:t>This document operates in conjunction with the following school policies:</w:t>
      </w:r>
    </w:p>
    <w:p w14:paraId="2609EE8B" w14:textId="77777777" w:rsidR="00A51719" w:rsidRPr="00A51719" w:rsidRDefault="00A51719" w:rsidP="00A51719">
      <w:pPr>
        <w:pStyle w:val="TNCBodyText"/>
        <w:numPr>
          <w:ilvl w:val="0"/>
          <w:numId w:val="12"/>
        </w:numPr>
        <w:rPr>
          <w:bCs/>
        </w:rPr>
      </w:pPr>
      <w:r w:rsidRPr="00A51719">
        <w:rPr>
          <w:bCs/>
        </w:rPr>
        <w:t xml:space="preserve">Complaints Procedure Policy </w:t>
      </w:r>
    </w:p>
    <w:p w14:paraId="6611096F" w14:textId="77777777" w:rsidR="00A51719" w:rsidRPr="00A51719" w:rsidRDefault="00A51719" w:rsidP="00A51719">
      <w:pPr>
        <w:pStyle w:val="TNCBodyText"/>
        <w:numPr>
          <w:ilvl w:val="0"/>
          <w:numId w:val="12"/>
        </w:numPr>
        <w:rPr>
          <w:bCs/>
        </w:rPr>
      </w:pPr>
      <w:r w:rsidRPr="00A51719">
        <w:rPr>
          <w:bCs/>
        </w:rPr>
        <w:t>Social Media Policy</w:t>
      </w:r>
    </w:p>
    <w:p w14:paraId="36A3D758" w14:textId="24C2CDCE" w:rsidR="00A51719" w:rsidRPr="00A51719" w:rsidRDefault="00A51719" w:rsidP="00A51719">
      <w:pPr>
        <w:pStyle w:val="TNCBodyText"/>
        <w:numPr>
          <w:ilvl w:val="0"/>
          <w:numId w:val="12"/>
        </w:numPr>
        <w:rPr>
          <w:bCs/>
        </w:rPr>
      </w:pPr>
      <w:r w:rsidRPr="00A51719">
        <w:rPr>
          <w:bCs/>
        </w:rPr>
        <w:t>Data Protection Policy</w:t>
      </w:r>
    </w:p>
    <w:p w14:paraId="468913A6" w14:textId="605E0CE2" w:rsidR="00A51719" w:rsidRPr="00A51719" w:rsidRDefault="00A51719" w:rsidP="00A51719">
      <w:pPr>
        <w:pStyle w:val="TNCBodyText"/>
        <w:numPr>
          <w:ilvl w:val="0"/>
          <w:numId w:val="12"/>
        </w:numPr>
        <w:rPr>
          <w:bCs/>
        </w:rPr>
      </w:pPr>
      <w:r w:rsidRPr="00A51719">
        <w:rPr>
          <w:bCs/>
        </w:rPr>
        <w:t>Photography and Images Policy</w:t>
      </w:r>
    </w:p>
    <w:p w14:paraId="540B7B0B" w14:textId="149F63A2" w:rsidR="0025107E" w:rsidRPr="00A51719" w:rsidRDefault="00A51719" w:rsidP="009C61A1">
      <w:pPr>
        <w:pStyle w:val="TNCBodyText"/>
        <w:numPr>
          <w:ilvl w:val="0"/>
          <w:numId w:val="12"/>
        </w:numPr>
        <w:rPr>
          <w:bCs/>
        </w:rPr>
      </w:pPr>
      <w:r w:rsidRPr="00A51719">
        <w:rPr>
          <w:bCs/>
        </w:rPr>
        <w:t xml:space="preserve">Pupil Code of Conduct  </w:t>
      </w:r>
    </w:p>
    <w:p w14:paraId="0B177B5C" w14:textId="5AF7ED75" w:rsidR="00423FBD" w:rsidRDefault="00A51719" w:rsidP="00423FBD">
      <w:pPr>
        <w:pStyle w:val="Policysections"/>
      </w:pPr>
      <w:bookmarkStart w:id="3" w:name="onlinesafety"/>
      <w:r>
        <w:t xml:space="preserve">Online safety and social media conduct </w:t>
      </w:r>
    </w:p>
    <w:bookmarkEnd w:id="3"/>
    <w:p w14:paraId="6CCF99EA" w14:textId="77777777" w:rsidR="00217CDD" w:rsidRPr="00217CDD" w:rsidRDefault="00217CDD" w:rsidP="00217CDD">
      <w:pPr>
        <w:pStyle w:val="TNCBodyText"/>
      </w:pPr>
      <w:r w:rsidRPr="00217CDD">
        <w:t xml:space="preserve">The school will expect parents to behave in a civilised nature online and will not tolerate any of the following online behaviour: </w:t>
      </w:r>
    </w:p>
    <w:p w14:paraId="7350A48F" w14:textId="77777777" w:rsidR="00217CDD" w:rsidRPr="00217CDD" w:rsidRDefault="00217CDD" w:rsidP="00217CDD">
      <w:pPr>
        <w:pStyle w:val="TNCBodyText"/>
        <w:numPr>
          <w:ilvl w:val="0"/>
          <w:numId w:val="14"/>
        </w:numPr>
      </w:pPr>
      <w:r w:rsidRPr="00217CDD">
        <w:t>Posting defamatory content about parents, pupils, the school or its employees</w:t>
      </w:r>
    </w:p>
    <w:p w14:paraId="77C5FA35" w14:textId="77777777" w:rsidR="00217CDD" w:rsidRPr="00217CDD" w:rsidRDefault="00217CDD" w:rsidP="00217CDD">
      <w:pPr>
        <w:pStyle w:val="TNCBodyText"/>
        <w:numPr>
          <w:ilvl w:val="0"/>
          <w:numId w:val="14"/>
        </w:numPr>
      </w:pPr>
      <w:r w:rsidRPr="00217CDD">
        <w:t xml:space="preserve">Complaining about the school’s values and methods on social media </w:t>
      </w:r>
    </w:p>
    <w:p w14:paraId="011CB1A1" w14:textId="77777777" w:rsidR="00217CDD" w:rsidRPr="00217CDD" w:rsidRDefault="00217CDD" w:rsidP="00217CDD">
      <w:pPr>
        <w:pStyle w:val="TNCBodyText"/>
        <w:numPr>
          <w:ilvl w:val="0"/>
          <w:numId w:val="13"/>
        </w:numPr>
      </w:pPr>
      <w:r w:rsidRPr="00217CDD">
        <w:t>Posting content containing confidential information regarding the school or any members of its community, e.g. a complaint outcome</w:t>
      </w:r>
    </w:p>
    <w:p w14:paraId="44D71008" w14:textId="77777777" w:rsidR="00217CDD" w:rsidRPr="00217CDD" w:rsidRDefault="00217CDD" w:rsidP="00217CDD">
      <w:pPr>
        <w:pStyle w:val="TNCBodyText"/>
        <w:numPr>
          <w:ilvl w:val="0"/>
          <w:numId w:val="13"/>
        </w:numPr>
      </w:pPr>
      <w:r w:rsidRPr="00217CDD">
        <w:t xml:space="preserve">Contacting school employees through social media, including requesting to ‘follow’ or ‘friend’ them, or sending them private messages </w:t>
      </w:r>
    </w:p>
    <w:p w14:paraId="098ED2A3" w14:textId="77777777" w:rsidR="00217CDD" w:rsidRPr="00217CDD" w:rsidRDefault="00217CDD" w:rsidP="00217CDD">
      <w:pPr>
        <w:pStyle w:val="TNCBodyText"/>
        <w:numPr>
          <w:ilvl w:val="0"/>
          <w:numId w:val="13"/>
        </w:numPr>
      </w:pPr>
      <w:r w:rsidRPr="00217CDD">
        <w:t>Creating or joining private groups or chats that victimise or harass a member of staff or the school in general</w:t>
      </w:r>
    </w:p>
    <w:p w14:paraId="473359FB" w14:textId="77777777" w:rsidR="00217CDD" w:rsidRPr="00217CDD" w:rsidRDefault="00217CDD" w:rsidP="00217CDD">
      <w:pPr>
        <w:pStyle w:val="TNCBodyText"/>
        <w:numPr>
          <w:ilvl w:val="0"/>
          <w:numId w:val="13"/>
        </w:numPr>
      </w:pPr>
      <w:r w:rsidRPr="00217CDD">
        <w:t>Posting images of any staff members or pupils without their prior consent</w:t>
      </w:r>
    </w:p>
    <w:p w14:paraId="180FD6D1" w14:textId="77777777" w:rsidR="00217CDD" w:rsidRPr="00217CDD" w:rsidRDefault="00217CDD" w:rsidP="00217CDD">
      <w:pPr>
        <w:pStyle w:val="TNCBodyText"/>
      </w:pPr>
      <w:r w:rsidRPr="00217CDD">
        <w:t>Parents’ social media usage will be in accordance with the school’s Social Media Policy. The school retains the right to request that any damaging material is removed from social media websites.</w:t>
      </w:r>
    </w:p>
    <w:p w14:paraId="32B0C13B" w14:textId="634A24E8" w:rsidR="00217CDD" w:rsidRPr="00217CDD" w:rsidRDefault="00217CDD" w:rsidP="00217CDD">
      <w:pPr>
        <w:pStyle w:val="TNCBodyText"/>
      </w:pPr>
      <w:r w:rsidRPr="00217CDD">
        <w:t xml:space="preserve">If parents wish to raise a complaint, the school’s Complaints Procedures Policy will be followed. </w:t>
      </w:r>
    </w:p>
    <w:p w14:paraId="41F1BBD7" w14:textId="77777777" w:rsidR="00217CDD" w:rsidRDefault="00217CDD" w:rsidP="00217CDD">
      <w:pPr>
        <w:pStyle w:val="TNCBodyText"/>
      </w:pPr>
      <w:r w:rsidRPr="00217CDD">
        <w:lastRenderedPageBreak/>
        <w:t xml:space="preserve">Breaches of this code of conduct will be taken seriously by the school and, in the event of illegal, defamatory, or discriminatory content, breaches could lead to prosecution. Parents will be instructed not to post anonymously or under an alias to evade the guidance given in this code of conduct. </w:t>
      </w:r>
    </w:p>
    <w:p w14:paraId="1C5C8CC3" w14:textId="3BA06D48" w:rsidR="00217CDD" w:rsidRDefault="00217CDD" w:rsidP="00217CDD">
      <w:pPr>
        <w:pStyle w:val="Policysections"/>
      </w:pPr>
      <w:bookmarkStart w:id="4" w:name="onlinemessaging"/>
      <w:r>
        <w:t xml:space="preserve">Online messaging </w:t>
      </w:r>
    </w:p>
    <w:bookmarkEnd w:id="4"/>
    <w:p w14:paraId="3109ADB9" w14:textId="35A49DAC" w:rsidR="00994120" w:rsidRPr="00994120" w:rsidRDefault="00994120" w:rsidP="00994120">
      <w:pPr>
        <w:pStyle w:val="TNCBodyText"/>
      </w:pPr>
      <w:r w:rsidRPr="00994120">
        <w:t>The school will expect parents to use messaging apps, such as WhatsApp, for purposes beneficial to themselves, other parents and the school, and will not accept any of the following behaviour:</w:t>
      </w:r>
    </w:p>
    <w:p w14:paraId="5B5A4F1F" w14:textId="77777777" w:rsidR="00994120" w:rsidRPr="00994120" w:rsidRDefault="00994120" w:rsidP="00994120">
      <w:pPr>
        <w:pStyle w:val="TNCBodyText"/>
        <w:numPr>
          <w:ilvl w:val="0"/>
          <w:numId w:val="15"/>
        </w:numPr>
      </w:pPr>
      <w:r w:rsidRPr="00994120">
        <w:t>Sending abusive messages to fellow parents</w:t>
      </w:r>
    </w:p>
    <w:p w14:paraId="329A4BF4" w14:textId="77777777" w:rsidR="00994120" w:rsidRPr="00994120" w:rsidRDefault="00994120" w:rsidP="00994120">
      <w:pPr>
        <w:pStyle w:val="TNCBodyText"/>
        <w:numPr>
          <w:ilvl w:val="0"/>
          <w:numId w:val="15"/>
        </w:numPr>
      </w:pPr>
      <w:r w:rsidRPr="00994120">
        <w:t>Sending abusive messages to members of staff</w:t>
      </w:r>
    </w:p>
    <w:p w14:paraId="6460947F" w14:textId="77777777" w:rsidR="00994120" w:rsidRPr="00994120" w:rsidRDefault="00994120" w:rsidP="00994120">
      <w:pPr>
        <w:pStyle w:val="TNCBodyText"/>
        <w:numPr>
          <w:ilvl w:val="0"/>
          <w:numId w:val="15"/>
        </w:numPr>
      </w:pPr>
      <w:r w:rsidRPr="00994120">
        <w:t>Sending frequent messages to members of staff</w:t>
      </w:r>
    </w:p>
    <w:p w14:paraId="682DC991" w14:textId="77777777" w:rsidR="00994120" w:rsidRPr="00994120" w:rsidRDefault="00994120" w:rsidP="00994120">
      <w:pPr>
        <w:pStyle w:val="TNCBodyText"/>
        <w:numPr>
          <w:ilvl w:val="0"/>
          <w:numId w:val="15"/>
        </w:numPr>
      </w:pPr>
      <w:r w:rsidRPr="00994120">
        <w:t>Sending abusive messages about members of staff, parents, pupils or the school</w:t>
      </w:r>
    </w:p>
    <w:p w14:paraId="3F9A9C10" w14:textId="77777777" w:rsidR="00994120" w:rsidRPr="00994120" w:rsidRDefault="00994120" w:rsidP="00994120">
      <w:pPr>
        <w:pStyle w:val="TNCBodyText"/>
        <w:numPr>
          <w:ilvl w:val="0"/>
          <w:numId w:val="15"/>
        </w:numPr>
      </w:pPr>
      <w:r w:rsidRPr="00994120">
        <w:t>Sharing confidential or sensitive information about members of staff, parents, pupils or the school</w:t>
      </w:r>
    </w:p>
    <w:p w14:paraId="2961EA3B" w14:textId="77777777" w:rsidR="00994120" w:rsidRPr="00994120" w:rsidRDefault="00994120" w:rsidP="00994120">
      <w:pPr>
        <w:pStyle w:val="TNCBodyText"/>
        <w:numPr>
          <w:ilvl w:val="0"/>
          <w:numId w:val="15"/>
        </w:numPr>
      </w:pPr>
      <w:r w:rsidRPr="00994120">
        <w:t xml:space="preserve">Bringing the school or its staff into disrepute </w:t>
      </w:r>
    </w:p>
    <w:p w14:paraId="2C6399CC" w14:textId="77777777" w:rsidR="00994120" w:rsidRPr="003A594B" w:rsidRDefault="00994120" w:rsidP="00994120">
      <w:pPr>
        <w:pStyle w:val="TNCBodyText"/>
        <w:rPr>
          <w:bCs/>
          <w:color w:val="000000" w:themeColor="text1"/>
        </w:rPr>
      </w:pPr>
      <w:r w:rsidRPr="00994120">
        <w:t xml:space="preserve">The school appreciates the simplicity and ease of instant messaging; however, the school does not condone parents sending frequent and unnecessary messages to staff. Parents will be expected to understand that staff should not be contacted outside of working hours. If parents wish to talk to staff, parents will arrange a meeting with the teacher by speaking to the </w:t>
      </w:r>
      <w:r w:rsidRPr="003A594B">
        <w:rPr>
          <w:bCs/>
          <w:color w:val="000000" w:themeColor="text1"/>
        </w:rPr>
        <w:t xml:space="preserve">school office. </w:t>
      </w:r>
    </w:p>
    <w:p w14:paraId="04100214" w14:textId="77777777" w:rsidR="00994120" w:rsidRPr="00994120" w:rsidRDefault="00994120" w:rsidP="00994120">
      <w:pPr>
        <w:pStyle w:val="TNCBodyText"/>
      </w:pPr>
      <w:r w:rsidRPr="00994120">
        <w:t>Should any problems arise from contact over messaging apps, the school</w:t>
      </w:r>
      <w:r w:rsidRPr="00994120">
        <w:rPr>
          <w:b/>
        </w:rPr>
        <w:t xml:space="preserve"> </w:t>
      </w:r>
      <w:r w:rsidRPr="00994120">
        <w:t xml:space="preserve">will act quickly by contacting parents directly, to stop any issues continuing. If necessary, the school will request a meeting with parents if any misconduct, such as sending abusive messages or posting defamatory content, occurs online. </w:t>
      </w:r>
    </w:p>
    <w:p w14:paraId="752C5A02" w14:textId="77777777" w:rsidR="00994120" w:rsidRPr="00994120" w:rsidRDefault="00994120" w:rsidP="00994120">
      <w:pPr>
        <w:pStyle w:val="TNCBodyText"/>
      </w:pPr>
      <w:r w:rsidRPr="00994120">
        <w:t xml:space="preserve">The school’s complaints procedure will be followed as normal if any members of the parent teacher association or governing board cause any issues through their conduct whilst using online messaging. </w:t>
      </w:r>
    </w:p>
    <w:p w14:paraId="4185E707" w14:textId="77777777" w:rsidR="00994120" w:rsidRPr="00994120" w:rsidRDefault="00994120" w:rsidP="00994120">
      <w:pPr>
        <w:pStyle w:val="TNCBodyText"/>
      </w:pPr>
      <w:r w:rsidRPr="00994120">
        <w:t xml:space="preserve">The </w:t>
      </w:r>
      <w:r w:rsidRPr="00994120">
        <w:rPr>
          <w:bCs/>
        </w:rPr>
        <w:t>headteacher</w:t>
      </w:r>
      <w:r w:rsidRPr="00994120">
        <w:t xml:space="preserve"> will be permitted, with the permission of the parent, view messages sent between members of the parental body to deal with problems quickly and effectively. </w:t>
      </w:r>
    </w:p>
    <w:p w14:paraId="48FCCB63" w14:textId="77777777" w:rsidR="00994120" w:rsidRDefault="00994120" w:rsidP="00994120">
      <w:pPr>
        <w:pStyle w:val="TNCBodyText"/>
      </w:pPr>
      <w:r w:rsidRPr="00994120">
        <w:t xml:space="preserve">The </w:t>
      </w:r>
      <w:r w:rsidRPr="00994120">
        <w:rPr>
          <w:bCs/>
        </w:rPr>
        <w:t>headteacher</w:t>
      </w:r>
      <w:r w:rsidRPr="00994120">
        <w:t xml:space="preserve"> will be able to request that ‘group chats’ are </w:t>
      </w:r>
      <w:proofErr w:type="gramStart"/>
      <w:r w:rsidRPr="00994120">
        <w:t>closed down</w:t>
      </w:r>
      <w:proofErr w:type="gramEnd"/>
      <w:r w:rsidRPr="00994120">
        <w:t xml:space="preserve"> should any problems continue between parents or parental bodies. </w:t>
      </w:r>
    </w:p>
    <w:p w14:paraId="7C96ABFE" w14:textId="757A5E9A" w:rsidR="00994120" w:rsidRDefault="00994120" w:rsidP="00994120">
      <w:pPr>
        <w:pStyle w:val="Policysections"/>
      </w:pPr>
      <w:bookmarkStart w:id="5" w:name="photos"/>
      <w:r>
        <w:lastRenderedPageBreak/>
        <w:t xml:space="preserve">Photography and images </w:t>
      </w:r>
    </w:p>
    <w:bookmarkEnd w:id="5"/>
    <w:p w14:paraId="4CF506C6" w14:textId="5420EC14" w:rsidR="000659F8" w:rsidRPr="000659F8" w:rsidRDefault="000659F8" w:rsidP="000659F8">
      <w:pPr>
        <w:pStyle w:val="TNCBodyText"/>
      </w:pPr>
      <w:r w:rsidRPr="000659F8">
        <w:t xml:space="preserve">Parents will be permitted to take photos at school events </w:t>
      </w:r>
      <w:r w:rsidR="003A594B">
        <w:t xml:space="preserve">at the school’s discretion </w:t>
      </w:r>
      <w:r w:rsidRPr="000659F8">
        <w:t>but should be mindful of others’ privacy and seek permission from other parents prior to taking photos of them or their children.</w:t>
      </w:r>
    </w:p>
    <w:p w14:paraId="6F11B1F8" w14:textId="77777777" w:rsidR="000659F8" w:rsidRDefault="000659F8" w:rsidP="000659F8">
      <w:pPr>
        <w:pStyle w:val="TNCBodyText"/>
      </w:pPr>
      <w:r w:rsidRPr="000659F8">
        <w:t xml:space="preserve">More information can be found within the school’s Photography and Images Policy. </w:t>
      </w:r>
    </w:p>
    <w:p w14:paraId="71D8F13C" w14:textId="7542F930" w:rsidR="000659F8" w:rsidRDefault="000659F8" w:rsidP="000659F8">
      <w:pPr>
        <w:pStyle w:val="Policysections"/>
      </w:pPr>
      <w:bookmarkStart w:id="6" w:name="responsibility"/>
      <w:r>
        <w:t xml:space="preserve">Responsibility </w:t>
      </w:r>
    </w:p>
    <w:bookmarkEnd w:id="6"/>
    <w:p w14:paraId="003C9722" w14:textId="77777777" w:rsidR="005B4077" w:rsidRPr="005B4077" w:rsidRDefault="005B4077" w:rsidP="005B4077">
      <w:pPr>
        <w:pStyle w:val="TNCBodyText"/>
      </w:pPr>
      <w:r w:rsidRPr="005B4077">
        <w:t xml:space="preserve">Parents will be responsible for supporting the school by monitoring their own use of social media and online messaging. Parents will be expected to </w:t>
      </w:r>
      <w:proofErr w:type="gramStart"/>
      <w:r w:rsidRPr="005B4077">
        <w:t>adhere to the Social Media Code of Conduct for Parents at all times</w:t>
      </w:r>
      <w:proofErr w:type="gramEnd"/>
      <w:r w:rsidRPr="005B4077">
        <w:t>.</w:t>
      </w:r>
    </w:p>
    <w:p w14:paraId="2F7E9392" w14:textId="77777777" w:rsidR="005B4077" w:rsidRDefault="005B4077" w:rsidP="005B4077">
      <w:pPr>
        <w:pStyle w:val="TNCBodyText"/>
      </w:pPr>
      <w:r w:rsidRPr="005B4077">
        <w:t xml:space="preserve">Parents will be responsible for ensuring they support the school by monitoring their children’s use of social media and online messaging. Parents will be expected to support their children in adhering to the Pupil Code of Conduct. </w:t>
      </w:r>
    </w:p>
    <w:p w14:paraId="5EF39F1C" w14:textId="4DBE3DF2" w:rsidR="005B4077" w:rsidRDefault="005B4077" w:rsidP="005B4077">
      <w:pPr>
        <w:pStyle w:val="Policysections"/>
      </w:pPr>
      <w:bookmarkStart w:id="7" w:name="monitoring"/>
      <w:r>
        <w:t xml:space="preserve">Monitoring and review </w:t>
      </w:r>
    </w:p>
    <w:bookmarkEnd w:id="7"/>
    <w:p w14:paraId="2CAB9806" w14:textId="77777777" w:rsidR="00644079" w:rsidRPr="00644079" w:rsidRDefault="00644079" w:rsidP="00644079">
      <w:pPr>
        <w:pStyle w:val="TNCBodyText"/>
      </w:pPr>
      <w:r w:rsidRPr="00644079">
        <w:t xml:space="preserve">The </w:t>
      </w:r>
      <w:r w:rsidRPr="00644079">
        <w:rPr>
          <w:bCs/>
        </w:rPr>
        <w:t>headteacher</w:t>
      </w:r>
      <w:r w:rsidRPr="00644079">
        <w:t xml:space="preserve"> will review this code of conduct on an </w:t>
      </w:r>
      <w:r w:rsidRPr="003A594B">
        <w:rPr>
          <w:bCs/>
          <w:color w:val="000000" w:themeColor="text1"/>
        </w:rPr>
        <w:t>annual</w:t>
      </w:r>
      <w:r w:rsidRPr="00644079">
        <w:rPr>
          <w:color w:val="398AFF" w:themeColor="accent4"/>
        </w:rPr>
        <w:t xml:space="preserve"> </w:t>
      </w:r>
      <w:r w:rsidRPr="00644079">
        <w:t xml:space="preserve">basis and will communicate any changes to all teachers and parents. </w:t>
      </w:r>
    </w:p>
    <w:p w14:paraId="4DF3D819" w14:textId="142F6A06" w:rsidR="00644079" w:rsidRPr="00644079" w:rsidRDefault="00644079" w:rsidP="00644079">
      <w:pPr>
        <w:pStyle w:val="TNCBodyText"/>
      </w:pPr>
      <w:r w:rsidRPr="00644079">
        <w:t>The next scheduled review date for this document is</w:t>
      </w:r>
      <w:r w:rsidR="003A594B">
        <w:t xml:space="preserve"> September 2027</w:t>
      </w:r>
      <w:r w:rsidRPr="00644079">
        <w:t xml:space="preserve">. </w:t>
      </w:r>
    </w:p>
    <w:p w14:paraId="1EB62095" w14:textId="5F016CBB" w:rsidR="003D3FFF" w:rsidRDefault="00644079" w:rsidP="00644079">
      <w:pPr>
        <w:pStyle w:val="TNCBodyText"/>
      </w:pPr>
      <w:r w:rsidRPr="00644079">
        <w:t>All parents will be required to read this code of conduct and sign the Parental Declaration Form should any changes be made.</w:t>
      </w:r>
      <w:bookmarkStart w:id="8" w:name="_Definition"/>
      <w:bookmarkEnd w:id="8"/>
    </w:p>
    <w:p w14:paraId="54B52596" w14:textId="77777777" w:rsidR="003D3FFF" w:rsidRDefault="003D3FFF">
      <w:r>
        <w:br w:type="page"/>
      </w:r>
    </w:p>
    <w:p w14:paraId="2995483F" w14:textId="6CFDD81E" w:rsidR="00644079" w:rsidRDefault="003D3FFF" w:rsidP="003D3FFF">
      <w:pPr>
        <w:pStyle w:val="Heading1"/>
      </w:pPr>
      <w:bookmarkStart w:id="9" w:name="form"/>
      <w:r>
        <w:lastRenderedPageBreak/>
        <w:t xml:space="preserve">Parental declaration form </w:t>
      </w:r>
    </w:p>
    <w:bookmarkEnd w:id="9"/>
    <w:p w14:paraId="127118DB" w14:textId="77777777" w:rsidR="00CB224D" w:rsidRPr="00CB224D" w:rsidRDefault="00CB224D" w:rsidP="00C556E4">
      <w:pPr>
        <w:pStyle w:val="TNCBodyText"/>
      </w:pPr>
      <w:r w:rsidRPr="00CB224D">
        <w:t xml:space="preserve">I __________________________ (name), parent of </w:t>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r>
      <w:r w:rsidRPr="00CB224D">
        <w:softHyphen/>
        <w:t xml:space="preserve">____________________ (name of child), declare that I have received, read and understood the terms and conditions of this code of conduct. </w:t>
      </w:r>
    </w:p>
    <w:p w14:paraId="17D337A4" w14:textId="77777777" w:rsidR="00CB224D" w:rsidRPr="00CB224D" w:rsidRDefault="00CB224D" w:rsidP="00C556E4">
      <w:pPr>
        <w:pStyle w:val="TNCBodyText"/>
      </w:pPr>
      <w:r w:rsidRPr="00CB224D">
        <w:t>I understand my obligations under this code of conduct and agree to comply fully with them. I will ensure that my conduct does not breach this code of conduct in any way, including:</w:t>
      </w:r>
    </w:p>
    <w:p w14:paraId="1D0A5D41" w14:textId="77777777" w:rsidR="00CB224D" w:rsidRPr="00CB224D" w:rsidRDefault="00CB224D" w:rsidP="00C556E4">
      <w:pPr>
        <w:pStyle w:val="TNCBodyText"/>
        <w:numPr>
          <w:ilvl w:val="0"/>
          <w:numId w:val="17"/>
        </w:numPr>
      </w:pPr>
      <w:r w:rsidRPr="00CB224D">
        <w:t>Sending abusive messages to parents or teachers.</w:t>
      </w:r>
    </w:p>
    <w:p w14:paraId="31A855D0" w14:textId="77777777" w:rsidR="00CB224D" w:rsidRPr="00CB224D" w:rsidRDefault="00CB224D" w:rsidP="00C556E4">
      <w:pPr>
        <w:pStyle w:val="TNCBodyText"/>
        <w:numPr>
          <w:ilvl w:val="0"/>
          <w:numId w:val="17"/>
        </w:numPr>
      </w:pPr>
      <w:r w:rsidRPr="00CB224D">
        <w:t>Sending abusive messages about parents and teachers.</w:t>
      </w:r>
    </w:p>
    <w:p w14:paraId="21F0E62E" w14:textId="77777777" w:rsidR="00CB224D" w:rsidRPr="00CB224D" w:rsidRDefault="00CB224D" w:rsidP="00C556E4">
      <w:pPr>
        <w:pStyle w:val="TNCBodyText"/>
        <w:numPr>
          <w:ilvl w:val="0"/>
          <w:numId w:val="17"/>
        </w:numPr>
      </w:pPr>
      <w:r w:rsidRPr="00CB224D">
        <w:t>Posting defamatory content about other parents, pupils, teachers or the school.</w:t>
      </w:r>
    </w:p>
    <w:p w14:paraId="31BB2F7B" w14:textId="77777777" w:rsidR="00CB224D" w:rsidRPr="00CB224D" w:rsidRDefault="00CB224D" w:rsidP="00C556E4">
      <w:pPr>
        <w:pStyle w:val="TNCBodyText"/>
        <w:numPr>
          <w:ilvl w:val="0"/>
          <w:numId w:val="17"/>
        </w:numPr>
      </w:pPr>
      <w:r w:rsidRPr="00CB224D">
        <w:t>Using social media to complain or post any grievances about the school’s values and methods.</w:t>
      </w:r>
    </w:p>
    <w:p w14:paraId="75194112" w14:textId="77777777" w:rsidR="00CB224D" w:rsidRPr="00CB224D" w:rsidRDefault="00CB224D" w:rsidP="00C556E4">
      <w:pPr>
        <w:pStyle w:val="TNCBodyText"/>
        <w:numPr>
          <w:ilvl w:val="0"/>
          <w:numId w:val="17"/>
        </w:numPr>
      </w:pPr>
      <w:r w:rsidRPr="00CB224D">
        <w:t>Posting content containing confidential information to do with the school or any members of its community, e.g. regarding a complaint outcome.</w:t>
      </w:r>
    </w:p>
    <w:p w14:paraId="64E24300" w14:textId="77777777" w:rsidR="00CB224D" w:rsidRPr="00CB224D" w:rsidRDefault="00CB224D" w:rsidP="00C556E4">
      <w:pPr>
        <w:pStyle w:val="TNCBodyText"/>
        <w:numPr>
          <w:ilvl w:val="0"/>
          <w:numId w:val="17"/>
        </w:numPr>
      </w:pPr>
      <w:r w:rsidRPr="00CB224D">
        <w:t xml:space="preserve">Contacting school employees through social media, including requesting to ‘follow’ or ‘friend’ them, or sending them private messages. </w:t>
      </w:r>
    </w:p>
    <w:p w14:paraId="573153C1" w14:textId="77777777" w:rsidR="00CB224D" w:rsidRPr="00CB224D" w:rsidRDefault="00CB224D" w:rsidP="00C556E4">
      <w:pPr>
        <w:pStyle w:val="TNCBodyText"/>
        <w:numPr>
          <w:ilvl w:val="0"/>
          <w:numId w:val="17"/>
        </w:numPr>
      </w:pPr>
      <w:r w:rsidRPr="00CB224D">
        <w:t>Creating or joining private groups or chats that victimise or harass a member of staff or the school in general.</w:t>
      </w:r>
    </w:p>
    <w:p w14:paraId="1A66FD84" w14:textId="77777777" w:rsidR="00CB224D" w:rsidRPr="00CB224D" w:rsidRDefault="00CB224D" w:rsidP="00C556E4">
      <w:pPr>
        <w:pStyle w:val="TNCBodyText"/>
        <w:numPr>
          <w:ilvl w:val="0"/>
          <w:numId w:val="17"/>
        </w:numPr>
      </w:pPr>
      <w:r w:rsidRPr="00CB224D">
        <w:t>Posting images of any staff members or pupils without their prior consent.</w:t>
      </w:r>
    </w:p>
    <w:p w14:paraId="7C1861BA" w14:textId="77777777" w:rsidR="00CB224D" w:rsidRPr="00CB224D" w:rsidRDefault="00CB224D" w:rsidP="00C556E4">
      <w:pPr>
        <w:pStyle w:val="TNCBodyText"/>
      </w:pPr>
    </w:p>
    <w:p w14:paraId="4E6A264A" w14:textId="77777777" w:rsidR="00CB224D" w:rsidRPr="00CB224D" w:rsidRDefault="00CB224D" w:rsidP="00C556E4">
      <w:pPr>
        <w:pStyle w:val="TNCBodyText"/>
      </w:pPr>
      <w:r w:rsidRPr="00CB224D">
        <w:t>Signed: ________________________________</w:t>
      </w:r>
    </w:p>
    <w:p w14:paraId="594BB953" w14:textId="77777777" w:rsidR="00CB224D" w:rsidRPr="00CB224D" w:rsidRDefault="00CB224D" w:rsidP="00C556E4">
      <w:pPr>
        <w:pStyle w:val="TNCBodyText"/>
      </w:pPr>
    </w:p>
    <w:p w14:paraId="49119A31" w14:textId="77777777" w:rsidR="00CB224D" w:rsidRPr="00CB224D" w:rsidRDefault="00CB224D" w:rsidP="00C556E4">
      <w:pPr>
        <w:pStyle w:val="TNCBodyText"/>
      </w:pPr>
      <w:r w:rsidRPr="00CB224D">
        <w:t>Date: __________________________________</w:t>
      </w:r>
    </w:p>
    <w:p w14:paraId="2C461B31" w14:textId="77777777" w:rsidR="003D3FFF" w:rsidRPr="003D3FFF" w:rsidRDefault="003D3FFF" w:rsidP="003D3FFF"/>
    <w:p w14:paraId="56CDB85B" w14:textId="77777777" w:rsidR="005B4077" w:rsidRPr="005B4077" w:rsidRDefault="005B4077" w:rsidP="005B4077">
      <w:pPr>
        <w:pStyle w:val="TNCBodyText"/>
      </w:pPr>
    </w:p>
    <w:p w14:paraId="763E2F2D" w14:textId="77777777" w:rsidR="000659F8" w:rsidRPr="000659F8" w:rsidRDefault="000659F8" w:rsidP="000659F8">
      <w:pPr>
        <w:pStyle w:val="TNCBodyText"/>
      </w:pPr>
    </w:p>
    <w:p w14:paraId="3A442929" w14:textId="77777777" w:rsidR="00994120" w:rsidRPr="00994120" w:rsidRDefault="00994120" w:rsidP="00994120">
      <w:pPr>
        <w:pStyle w:val="TNCBodyText"/>
      </w:pPr>
    </w:p>
    <w:p w14:paraId="4C3AF4A4" w14:textId="77777777" w:rsidR="00217CDD" w:rsidRPr="00217CDD" w:rsidRDefault="00217CDD" w:rsidP="00217CDD">
      <w:pPr>
        <w:pStyle w:val="TNCBodyText"/>
      </w:pPr>
    </w:p>
    <w:p w14:paraId="15FF07A0" w14:textId="77777777" w:rsidR="00A51719" w:rsidRPr="0025107E" w:rsidRDefault="00A51719" w:rsidP="00A51719">
      <w:pPr>
        <w:pStyle w:val="TNCBodyText"/>
      </w:pPr>
    </w:p>
    <w:p w14:paraId="54458095" w14:textId="77777777" w:rsidR="0025107E" w:rsidRPr="0025107E" w:rsidRDefault="0025107E" w:rsidP="009C61A1">
      <w:pPr>
        <w:pStyle w:val="TNCBodyText"/>
      </w:pPr>
    </w:p>
    <w:p w14:paraId="05DEA72A" w14:textId="071C919F" w:rsidR="003B370F" w:rsidRDefault="003B370F" w:rsidP="009C61A1">
      <w:pPr>
        <w:pStyle w:val="TNCBodyText"/>
      </w:pPr>
    </w:p>
    <w:sectPr w:rsidR="003B370F" w:rsidSect="00D52E84">
      <w:headerReference w:type="first" r:id="rId15"/>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F9FD" w14:textId="77777777" w:rsidR="00AE5B06" w:rsidRDefault="00AE5B06" w:rsidP="00B13020">
      <w:pPr>
        <w:spacing w:after="0" w:line="240" w:lineRule="auto"/>
      </w:pPr>
      <w:r>
        <w:separator/>
      </w:r>
    </w:p>
  </w:endnote>
  <w:endnote w:type="continuationSeparator" w:id="0">
    <w:p w14:paraId="1CFDC3CD" w14:textId="77777777" w:rsidR="00AE5B06" w:rsidRDefault="00AE5B06" w:rsidP="00B13020">
      <w:pPr>
        <w:spacing w:after="0" w:line="240" w:lineRule="auto"/>
      </w:pPr>
      <w:r>
        <w:continuationSeparator/>
      </w:r>
    </w:p>
  </w:endnote>
  <w:endnote w:type="continuationNotice" w:id="1">
    <w:p w14:paraId="07E5753C" w14:textId="77777777" w:rsidR="00AE5B06" w:rsidRDefault="00AE5B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C4AC9BBC-82D4-4425-A631-E8C29ED977B2}"/>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9996FFBB-87FC-4878-BC95-2D97588B9C9F}"/>
  </w:font>
  <w:font w:name="Calibri">
    <w:panose1 w:val="020F0502020204030204"/>
    <w:charset w:val="00"/>
    <w:family w:val="swiss"/>
    <w:pitch w:val="variable"/>
    <w:sig w:usb0="E4002EFF" w:usb1="C200247B" w:usb2="00000009" w:usb3="00000000" w:csb0="000001FF" w:csb1="00000000"/>
    <w:embedRegular r:id="rId3" w:fontKey="{8CC99860-BACF-449F-85CA-F5ED3D852A8D}"/>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4FD1859D"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3331F1FA"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3331F1FA"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45A7245F" w:rsidR="00FF1367" w:rsidRPr="00EB422A"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45A7245F" w:rsidR="00FF1367" w:rsidRPr="00EB422A"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B1A11" w14:textId="77777777" w:rsidR="00AE5B06" w:rsidRDefault="00AE5B06" w:rsidP="00B13020">
      <w:pPr>
        <w:spacing w:after="0" w:line="240" w:lineRule="auto"/>
      </w:pPr>
      <w:r>
        <w:separator/>
      </w:r>
    </w:p>
  </w:footnote>
  <w:footnote w:type="continuationSeparator" w:id="0">
    <w:p w14:paraId="6B353610" w14:textId="77777777" w:rsidR="00AE5B06" w:rsidRDefault="00AE5B06" w:rsidP="00B13020">
      <w:pPr>
        <w:spacing w:after="0" w:line="240" w:lineRule="auto"/>
      </w:pPr>
      <w:r>
        <w:continuationSeparator/>
      </w:r>
    </w:p>
  </w:footnote>
  <w:footnote w:type="continuationNotice" w:id="1">
    <w:p w14:paraId="737B384E" w14:textId="77777777" w:rsidR="00AE5B06" w:rsidRDefault="00AE5B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529DE"/>
    <w:multiLevelType w:val="hybridMultilevel"/>
    <w:tmpl w:val="C7742422"/>
    <w:lvl w:ilvl="0" w:tplc="A296DB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D306A"/>
    <w:multiLevelType w:val="hybridMultilevel"/>
    <w:tmpl w:val="1AD0FE8C"/>
    <w:lvl w:ilvl="0" w:tplc="A296DB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3F22B6"/>
    <w:multiLevelType w:val="hybridMultilevel"/>
    <w:tmpl w:val="924E2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421D1"/>
    <w:multiLevelType w:val="hybridMultilevel"/>
    <w:tmpl w:val="1E22421C"/>
    <w:lvl w:ilvl="0" w:tplc="A296DB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AE7515"/>
    <w:multiLevelType w:val="hybridMultilevel"/>
    <w:tmpl w:val="8DCAF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4A0ADB"/>
    <w:multiLevelType w:val="hybridMultilevel"/>
    <w:tmpl w:val="465A5FD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A22302"/>
    <w:multiLevelType w:val="hybridMultilevel"/>
    <w:tmpl w:val="8FF08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E08E3"/>
    <w:multiLevelType w:val="hybridMultilevel"/>
    <w:tmpl w:val="583E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C012A9"/>
    <w:multiLevelType w:val="hybridMultilevel"/>
    <w:tmpl w:val="BABEAACE"/>
    <w:lvl w:ilvl="0" w:tplc="0C0A3872">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CE3181"/>
    <w:multiLevelType w:val="hybridMultilevel"/>
    <w:tmpl w:val="A0266820"/>
    <w:lvl w:ilvl="0" w:tplc="A296DB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2C2FC6"/>
    <w:multiLevelType w:val="hybridMultilevel"/>
    <w:tmpl w:val="EA4C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CD342C"/>
    <w:multiLevelType w:val="hybridMultilevel"/>
    <w:tmpl w:val="78F6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1"/>
  </w:num>
  <w:num w:numId="2" w16cid:durableId="481041278">
    <w:abstractNumId w:val="10"/>
  </w:num>
  <w:num w:numId="3" w16cid:durableId="716470638">
    <w:abstractNumId w:val="6"/>
  </w:num>
  <w:num w:numId="4" w16cid:durableId="1134248584">
    <w:abstractNumId w:val="14"/>
  </w:num>
  <w:num w:numId="5" w16cid:durableId="1173687907">
    <w:abstractNumId w:val="2"/>
  </w:num>
  <w:num w:numId="6" w16cid:durableId="294140563">
    <w:abstractNumId w:val="7"/>
  </w:num>
  <w:num w:numId="7" w16cid:durableId="525289912">
    <w:abstractNumId w:val="11"/>
  </w:num>
  <w:num w:numId="8" w16cid:durableId="157158469">
    <w:abstractNumId w:val="12"/>
  </w:num>
  <w:num w:numId="9" w16cid:durableId="146435767">
    <w:abstractNumId w:val="4"/>
  </w:num>
  <w:num w:numId="10" w16cid:durableId="492526225">
    <w:abstractNumId w:val="8"/>
  </w:num>
  <w:num w:numId="11" w16cid:durableId="162626976">
    <w:abstractNumId w:val="16"/>
  </w:num>
  <w:num w:numId="12" w16cid:durableId="907107567">
    <w:abstractNumId w:val="0"/>
  </w:num>
  <w:num w:numId="13" w16cid:durableId="376315378">
    <w:abstractNumId w:val="5"/>
  </w:num>
  <w:num w:numId="14" w16cid:durableId="84112571">
    <w:abstractNumId w:val="13"/>
  </w:num>
  <w:num w:numId="15" w16cid:durableId="1903129602">
    <w:abstractNumId w:val="3"/>
  </w:num>
  <w:num w:numId="16" w16cid:durableId="1357267718">
    <w:abstractNumId w:val="15"/>
  </w:num>
  <w:num w:numId="17" w16cid:durableId="18689068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24997"/>
    <w:rsid w:val="0005152D"/>
    <w:rsid w:val="000659F8"/>
    <w:rsid w:val="000A74DD"/>
    <w:rsid w:val="000B2CDF"/>
    <w:rsid w:val="000D339D"/>
    <w:rsid w:val="0011220D"/>
    <w:rsid w:val="0011663F"/>
    <w:rsid w:val="00120687"/>
    <w:rsid w:val="001360A7"/>
    <w:rsid w:val="001378E9"/>
    <w:rsid w:val="001522B1"/>
    <w:rsid w:val="00163158"/>
    <w:rsid w:val="00170FDA"/>
    <w:rsid w:val="0019022C"/>
    <w:rsid w:val="0019408A"/>
    <w:rsid w:val="00195AC4"/>
    <w:rsid w:val="001B40F5"/>
    <w:rsid w:val="001B4F49"/>
    <w:rsid w:val="001C22A9"/>
    <w:rsid w:val="001C7C6B"/>
    <w:rsid w:val="002007A7"/>
    <w:rsid w:val="0020666B"/>
    <w:rsid w:val="00217CDD"/>
    <w:rsid w:val="00221DF0"/>
    <w:rsid w:val="0025107E"/>
    <w:rsid w:val="00251AA5"/>
    <w:rsid w:val="002977B3"/>
    <w:rsid w:val="002B4EB4"/>
    <w:rsid w:val="002C0EAE"/>
    <w:rsid w:val="002E60FF"/>
    <w:rsid w:val="002F11C9"/>
    <w:rsid w:val="0031007B"/>
    <w:rsid w:val="00311A23"/>
    <w:rsid w:val="00324B23"/>
    <w:rsid w:val="00324BFB"/>
    <w:rsid w:val="00351618"/>
    <w:rsid w:val="00373F48"/>
    <w:rsid w:val="00391C02"/>
    <w:rsid w:val="003A17A1"/>
    <w:rsid w:val="003A594B"/>
    <w:rsid w:val="003A6446"/>
    <w:rsid w:val="003B1FDD"/>
    <w:rsid w:val="003B370F"/>
    <w:rsid w:val="003B5789"/>
    <w:rsid w:val="003D2762"/>
    <w:rsid w:val="003D3FFF"/>
    <w:rsid w:val="003E338D"/>
    <w:rsid w:val="004047F9"/>
    <w:rsid w:val="0040624F"/>
    <w:rsid w:val="00422018"/>
    <w:rsid w:val="00423FBD"/>
    <w:rsid w:val="00480019"/>
    <w:rsid w:val="004803B0"/>
    <w:rsid w:val="004824D0"/>
    <w:rsid w:val="004875EC"/>
    <w:rsid w:val="004C7D41"/>
    <w:rsid w:val="004D0907"/>
    <w:rsid w:val="004E3C99"/>
    <w:rsid w:val="004F1319"/>
    <w:rsid w:val="00503C36"/>
    <w:rsid w:val="00511E8C"/>
    <w:rsid w:val="00512E21"/>
    <w:rsid w:val="005339D4"/>
    <w:rsid w:val="00535378"/>
    <w:rsid w:val="005401E9"/>
    <w:rsid w:val="00540838"/>
    <w:rsid w:val="0054300F"/>
    <w:rsid w:val="005679CB"/>
    <w:rsid w:val="00571109"/>
    <w:rsid w:val="005727DB"/>
    <w:rsid w:val="0057400A"/>
    <w:rsid w:val="005A3A24"/>
    <w:rsid w:val="005B4077"/>
    <w:rsid w:val="005B410D"/>
    <w:rsid w:val="0060192A"/>
    <w:rsid w:val="0061303B"/>
    <w:rsid w:val="00614387"/>
    <w:rsid w:val="00624174"/>
    <w:rsid w:val="006357D7"/>
    <w:rsid w:val="00641607"/>
    <w:rsid w:val="00644079"/>
    <w:rsid w:val="006464BC"/>
    <w:rsid w:val="006519CB"/>
    <w:rsid w:val="00677F69"/>
    <w:rsid w:val="00680F03"/>
    <w:rsid w:val="006A1EFD"/>
    <w:rsid w:val="006A6D73"/>
    <w:rsid w:val="006B3621"/>
    <w:rsid w:val="006D3792"/>
    <w:rsid w:val="006E02D1"/>
    <w:rsid w:val="006E3B0F"/>
    <w:rsid w:val="00701D20"/>
    <w:rsid w:val="00701D4B"/>
    <w:rsid w:val="00705207"/>
    <w:rsid w:val="00715B58"/>
    <w:rsid w:val="00722828"/>
    <w:rsid w:val="007354AE"/>
    <w:rsid w:val="0074548B"/>
    <w:rsid w:val="00746036"/>
    <w:rsid w:val="007466CC"/>
    <w:rsid w:val="00754D8F"/>
    <w:rsid w:val="00757F80"/>
    <w:rsid w:val="007609B3"/>
    <w:rsid w:val="00785148"/>
    <w:rsid w:val="007A79C9"/>
    <w:rsid w:val="007B5442"/>
    <w:rsid w:val="007C0538"/>
    <w:rsid w:val="007C6FE9"/>
    <w:rsid w:val="007D33FD"/>
    <w:rsid w:val="007D4891"/>
    <w:rsid w:val="007D5C23"/>
    <w:rsid w:val="007E65E9"/>
    <w:rsid w:val="00830C60"/>
    <w:rsid w:val="008355FF"/>
    <w:rsid w:val="00864887"/>
    <w:rsid w:val="00866C38"/>
    <w:rsid w:val="00872BFC"/>
    <w:rsid w:val="00877636"/>
    <w:rsid w:val="0088219C"/>
    <w:rsid w:val="008A158F"/>
    <w:rsid w:val="008B3EE4"/>
    <w:rsid w:val="008B4D91"/>
    <w:rsid w:val="008B5261"/>
    <w:rsid w:val="008C135F"/>
    <w:rsid w:val="008C5E7D"/>
    <w:rsid w:val="008E4FEE"/>
    <w:rsid w:val="008E52FC"/>
    <w:rsid w:val="00900FD9"/>
    <w:rsid w:val="00911532"/>
    <w:rsid w:val="009148EC"/>
    <w:rsid w:val="00921E98"/>
    <w:rsid w:val="00924DA1"/>
    <w:rsid w:val="009836F7"/>
    <w:rsid w:val="00994120"/>
    <w:rsid w:val="00996C7A"/>
    <w:rsid w:val="009C41E3"/>
    <w:rsid w:val="009C61A1"/>
    <w:rsid w:val="009C6E7A"/>
    <w:rsid w:val="009E2B81"/>
    <w:rsid w:val="00A00E04"/>
    <w:rsid w:val="00A03AF5"/>
    <w:rsid w:val="00A1279C"/>
    <w:rsid w:val="00A12C34"/>
    <w:rsid w:val="00A20063"/>
    <w:rsid w:val="00A351F7"/>
    <w:rsid w:val="00A4631D"/>
    <w:rsid w:val="00A51719"/>
    <w:rsid w:val="00A543DF"/>
    <w:rsid w:val="00A54BCE"/>
    <w:rsid w:val="00A57D6C"/>
    <w:rsid w:val="00A64568"/>
    <w:rsid w:val="00A73282"/>
    <w:rsid w:val="00A97BA3"/>
    <w:rsid w:val="00A97DEC"/>
    <w:rsid w:val="00AA36D1"/>
    <w:rsid w:val="00AC270C"/>
    <w:rsid w:val="00AD0D8E"/>
    <w:rsid w:val="00AE0612"/>
    <w:rsid w:val="00AE494F"/>
    <w:rsid w:val="00AE5B06"/>
    <w:rsid w:val="00B041A3"/>
    <w:rsid w:val="00B04465"/>
    <w:rsid w:val="00B13020"/>
    <w:rsid w:val="00B219A6"/>
    <w:rsid w:val="00B73EB9"/>
    <w:rsid w:val="00B85B45"/>
    <w:rsid w:val="00B90EF2"/>
    <w:rsid w:val="00B95C55"/>
    <w:rsid w:val="00BB0760"/>
    <w:rsid w:val="00BD25F9"/>
    <w:rsid w:val="00BD2650"/>
    <w:rsid w:val="00BF3E16"/>
    <w:rsid w:val="00C06CC9"/>
    <w:rsid w:val="00C26225"/>
    <w:rsid w:val="00C556E4"/>
    <w:rsid w:val="00C65A84"/>
    <w:rsid w:val="00C81D4B"/>
    <w:rsid w:val="00C835B9"/>
    <w:rsid w:val="00C97728"/>
    <w:rsid w:val="00C97813"/>
    <w:rsid w:val="00CA0AD9"/>
    <w:rsid w:val="00CB224D"/>
    <w:rsid w:val="00CB4550"/>
    <w:rsid w:val="00CC14C8"/>
    <w:rsid w:val="00CD7E90"/>
    <w:rsid w:val="00D02B52"/>
    <w:rsid w:val="00D41721"/>
    <w:rsid w:val="00D52E84"/>
    <w:rsid w:val="00D559A8"/>
    <w:rsid w:val="00D55C19"/>
    <w:rsid w:val="00D7017F"/>
    <w:rsid w:val="00D81340"/>
    <w:rsid w:val="00D93CE9"/>
    <w:rsid w:val="00DA7DEE"/>
    <w:rsid w:val="00DB1D3C"/>
    <w:rsid w:val="00DD079C"/>
    <w:rsid w:val="00DE2C03"/>
    <w:rsid w:val="00DE31C2"/>
    <w:rsid w:val="00DF2E0A"/>
    <w:rsid w:val="00E16C06"/>
    <w:rsid w:val="00E27DFB"/>
    <w:rsid w:val="00E400ED"/>
    <w:rsid w:val="00E63193"/>
    <w:rsid w:val="00EA3F99"/>
    <w:rsid w:val="00EB2245"/>
    <w:rsid w:val="00EB422A"/>
    <w:rsid w:val="00EC024F"/>
    <w:rsid w:val="00ED2EB4"/>
    <w:rsid w:val="00EF36EE"/>
    <w:rsid w:val="00F2498A"/>
    <w:rsid w:val="00F24D3C"/>
    <w:rsid w:val="00F2631D"/>
    <w:rsid w:val="00F40C56"/>
    <w:rsid w:val="00F626DA"/>
    <w:rsid w:val="00F662FE"/>
    <w:rsid w:val="00F74F99"/>
    <w:rsid w:val="00F91360"/>
    <w:rsid w:val="00FA4F7F"/>
    <w:rsid w:val="00FB3C6C"/>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54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9C61A1"/>
    <w:pPr>
      <w:spacing w:before="100" w:after="100" w:line="276" w:lineRule="auto"/>
      <w:jc w:val="both"/>
    </w:pPr>
  </w:style>
  <w:style w:type="character" w:customStyle="1" w:styleId="TNCBodyTextChar">
    <w:name w:val="TNC Body Text Char"/>
    <w:basedOn w:val="DefaultParagraphFont"/>
    <w:link w:val="TNCBodyText"/>
    <w:rsid w:val="009C61A1"/>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qFormat/>
    <w:rsid w:val="00C81D4B"/>
    <w:pPr>
      <w:numPr>
        <w:numId w:val="7"/>
      </w:numPr>
      <w:spacing w:line="276" w:lineRule="auto"/>
      <w:ind w:left="425" w:hanging="425"/>
    </w:pPr>
  </w:style>
  <w:style w:type="character" w:customStyle="1" w:styleId="PolicysectionsChar">
    <w:name w:val="Policy sections Char"/>
    <w:basedOn w:val="Heading1Char"/>
    <w:link w:val="Policysections"/>
    <w:rsid w:val="00C81D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354AE"/>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4220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397DA281-0D7B-43C9-8ADE-4D49AF7A0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3F1BC-AC00-4B3F-A761-447B709A78DB}">
  <ds:schemaRefs>
    <ds:schemaRef ds:uri="http://schemas.openxmlformats.org/officeDocument/2006/bibliography"/>
  </ds:schemaRefs>
</ds:datastoreItem>
</file>

<file path=customXml/itemProps4.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3</TotalTime>
  <Pages>7</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2026-10-19T10:52:00Z</dcterms:created>
  <dcterms:modified xsi:type="dcterms:W3CDTF">2026-10-19T10:52:00Z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