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5CAB812C" w:rsidR="005A3A24" w:rsidRPr="005A3A24" w:rsidRDefault="00585548" w:rsidP="005A3A24">
      <w:pPr>
        <w:tabs>
          <w:tab w:val="left" w:pos="7560"/>
        </w:tabs>
        <w:sectPr w:rsidR="005A3A24" w:rsidRPr="005A3A24" w:rsidSect="00BE3087">
          <w:footerReference w:type="default" r:id="rId10"/>
          <w:footerReference w:type="first" r:id="rId11"/>
          <w:type w:val="continuous"/>
          <w:pgSz w:w="11906" w:h="16838" w:code="9"/>
          <w:pgMar w:top="1985" w:right="709" w:bottom="1440" w:left="709" w:header="567" w:footer="102" w:gutter="0"/>
          <w:cols w:space="708"/>
          <w:titlePg/>
          <w:docGrid w:linePitch="360"/>
        </w:sectPr>
      </w:pPr>
      <w:r>
        <w:rPr>
          <w:rFonts w:ascii="Century Gothic" w:hAnsi="Century Gothic" w:cs="Calibri"/>
          <w:noProof/>
          <w:lang w:eastAsia="en-GB"/>
        </w:rPr>
        <w:drawing>
          <wp:anchor distT="0" distB="0" distL="114300" distR="114300" simplePos="0" relativeHeight="251673600" behindDoc="0" locked="0" layoutInCell="1" allowOverlap="1" wp14:anchorId="3A3015E5" wp14:editId="7B467B24">
            <wp:simplePos x="0" y="0"/>
            <wp:positionH relativeFrom="margin">
              <wp:align>center</wp:align>
            </wp:positionH>
            <wp:positionV relativeFrom="paragraph">
              <wp:posOffset>3810</wp:posOffset>
            </wp:positionV>
            <wp:extent cx="1859280" cy="2148501"/>
            <wp:effectExtent l="0" t="0" r="7620" b="444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9280" cy="214850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1D9DD2A" wp14:editId="2EF1538C">
            <wp:simplePos x="0" y="0"/>
            <wp:positionH relativeFrom="margin">
              <wp:align>right</wp:align>
            </wp:positionH>
            <wp:positionV relativeFrom="paragraph">
              <wp:posOffset>-650240</wp:posOffset>
            </wp:positionV>
            <wp:extent cx="1062355" cy="647700"/>
            <wp:effectExtent l="0" t="0" r="444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62355" cy="647700"/>
                    </a:xfrm>
                    <a:prstGeom prst="rect">
                      <a:avLst/>
                    </a:prstGeom>
                  </pic:spPr>
                </pic:pic>
              </a:graphicData>
            </a:graphic>
            <wp14:sizeRelH relativeFrom="page">
              <wp14:pctWidth>0</wp14:pctWidth>
            </wp14:sizeRelH>
            <wp14:sizeRelV relativeFrom="page">
              <wp14:pctHeight>0</wp14:pctHeight>
            </wp14:sizeRelV>
          </wp:anchor>
        </w:drawing>
      </w:r>
    </w:p>
    <w:p w14:paraId="0E5E8A7E" w14:textId="77777777" w:rsidR="00351C76" w:rsidRDefault="00351C76" w:rsidP="005E00AE">
      <w:pPr>
        <w:pStyle w:val="TNCBodyText"/>
        <w:rPr>
          <w:b/>
          <w:bCs/>
          <w:color w:val="2F5496" w:themeColor="accent1" w:themeShade="BF"/>
          <w:sz w:val="32"/>
          <w:szCs w:val="40"/>
        </w:rPr>
      </w:pPr>
    </w:p>
    <w:p w14:paraId="0BDE4D6B" w14:textId="0BCDE138" w:rsidR="00351C76" w:rsidRDefault="00351C76" w:rsidP="005E00AE">
      <w:pPr>
        <w:pStyle w:val="TNCBodyText"/>
        <w:rPr>
          <w:b/>
          <w:bCs/>
          <w:color w:val="2F5496" w:themeColor="accent1" w:themeShade="BF"/>
          <w:sz w:val="32"/>
          <w:szCs w:val="40"/>
        </w:rPr>
      </w:pPr>
    </w:p>
    <w:p w14:paraId="1A7458EA" w14:textId="7B36393C" w:rsidR="00351C76" w:rsidRDefault="00351C76" w:rsidP="005E00AE">
      <w:pPr>
        <w:pStyle w:val="TNCBodyText"/>
        <w:rPr>
          <w:b/>
          <w:bCs/>
          <w:color w:val="2F5496" w:themeColor="accent1" w:themeShade="BF"/>
          <w:sz w:val="32"/>
          <w:szCs w:val="40"/>
        </w:rPr>
      </w:pPr>
    </w:p>
    <w:p w14:paraId="23861C67" w14:textId="4D260642" w:rsidR="00351C76" w:rsidRDefault="00115145"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9264" behindDoc="0" locked="0" layoutInCell="1" allowOverlap="1" wp14:anchorId="243D6D12" wp14:editId="2DFBB754">
                <wp:simplePos x="0" y="0"/>
                <wp:positionH relativeFrom="margin">
                  <wp:align>right</wp:align>
                </wp:positionH>
                <wp:positionV relativeFrom="paragraph">
                  <wp:posOffset>177165</wp:posOffset>
                </wp:positionV>
                <wp:extent cx="6655435" cy="802640"/>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6655435" cy="802640"/>
                        </a:xfrm>
                        <a:prstGeom prst="rect">
                          <a:avLst/>
                        </a:prstGeom>
                        <a:noFill/>
                        <a:ln w="6350">
                          <a:noFill/>
                        </a:ln>
                      </wps:spPr>
                      <wps:txbx>
                        <w:txbxContent>
                          <w:p w14:paraId="1E235AC7" w14:textId="6B879C72" w:rsidR="00115145" w:rsidRPr="00585548" w:rsidRDefault="00585548" w:rsidP="00115145">
                            <w:pPr>
                              <w:pStyle w:val="Title"/>
                              <w:jc w:val="center"/>
                              <w:rPr>
                                <w:b/>
                                <w:bCs/>
                                <w:color w:val="002060"/>
                                <w:sz w:val="48"/>
                                <w:szCs w:val="48"/>
                              </w:rPr>
                            </w:pPr>
                            <w:r w:rsidRPr="00585548">
                              <w:rPr>
                                <w:b/>
                                <w:bCs/>
                                <w:color w:val="002060"/>
                                <w:sz w:val="48"/>
                                <w:szCs w:val="48"/>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3D6D12" id="_x0000_t202" coordsize="21600,21600" o:spt="202" path="m,l,21600r21600,l21600,xe">
                <v:stroke joinstyle="miter"/>
                <v:path gradientshapeok="t" o:connecttype="rect"/>
              </v:shapetype>
              <v:shape id="Text Box 2" o:spid="_x0000_s1026" type="#_x0000_t202" style="position:absolute;left:0;text-align:left;margin-left:472.85pt;margin-top:13.95pt;width:524.05pt;height:6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" filled="f" stroked="f" strokeweight=".5pt">
                <v:textbox>
                  <w:txbxContent>
                    <w:p w14:paraId="1E235AC7" w14:textId="6B879C72" w:rsidR="00115145" w:rsidRPr="00585548" w:rsidRDefault="00585548" w:rsidP="00115145">
                      <w:pPr>
                        <w:pStyle w:val="Title"/>
                        <w:jc w:val="center"/>
                        <w:rPr>
                          <w:b/>
                          <w:bCs/>
                          <w:color w:val="002060"/>
                          <w:sz w:val="48"/>
                          <w:szCs w:val="48"/>
                        </w:rPr>
                      </w:pPr>
                      <w:r w:rsidRPr="00585548">
                        <w:rPr>
                          <w:b/>
                          <w:bCs/>
                          <w:color w:val="002060"/>
                          <w:sz w:val="48"/>
                          <w:szCs w:val="48"/>
                        </w:rPr>
                        <w:t>Hucknall National C of E Primary School</w:t>
                      </w:r>
                    </w:p>
                  </w:txbxContent>
                </v:textbox>
                <w10:wrap anchorx="margin"/>
              </v:shape>
            </w:pict>
          </mc:Fallback>
        </mc:AlternateContent>
      </w:r>
    </w:p>
    <w:p w14:paraId="6E2070B4" w14:textId="08B6D1EE" w:rsidR="00351C76" w:rsidRDefault="00351C76" w:rsidP="005E00AE">
      <w:pPr>
        <w:pStyle w:val="TNCBodyText"/>
        <w:rPr>
          <w:b/>
          <w:bCs/>
          <w:color w:val="2F5496" w:themeColor="accent1" w:themeShade="BF"/>
          <w:sz w:val="32"/>
          <w:szCs w:val="40"/>
        </w:rPr>
      </w:pPr>
    </w:p>
    <w:p w14:paraId="62063B1E" w14:textId="55F39E1C" w:rsidR="00351C76" w:rsidRDefault="00115145"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60288" behindDoc="0" locked="0" layoutInCell="1" allowOverlap="1" wp14:anchorId="59912D38" wp14:editId="3CD3814F">
                <wp:simplePos x="0" y="0"/>
                <wp:positionH relativeFrom="column">
                  <wp:posOffset>371475</wp:posOffset>
                </wp:positionH>
                <wp:positionV relativeFrom="paragraph">
                  <wp:posOffset>28575</wp:posOffset>
                </wp:positionV>
                <wp:extent cx="5589502" cy="1460810"/>
                <wp:effectExtent l="0" t="0" r="0" b="6350"/>
                <wp:wrapNone/>
                <wp:docPr id="2119493652" name="Text Box 2"/>
                <wp:cNvGraphicFramePr/>
                <a:graphic xmlns:a="http://schemas.openxmlformats.org/drawingml/2006/main">
                  <a:graphicData uri="http://schemas.microsoft.com/office/word/2010/wordprocessingShape">
                    <wps:wsp>
                      <wps:cNvSpPr txBox="1"/>
                      <wps:spPr>
                        <a:xfrm>
                          <a:off x="0" y="0"/>
                          <a:ext cx="5589502" cy="1460810"/>
                        </a:xfrm>
                        <a:prstGeom prst="rect">
                          <a:avLst/>
                        </a:prstGeom>
                        <a:noFill/>
                        <a:ln w="6350">
                          <a:noFill/>
                        </a:ln>
                      </wps:spPr>
                      <wps:txbx>
                        <w:txbxContent>
                          <w:p w14:paraId="32B6906E" w14:textId="77777777" w:rsidR="00115145" w:rsidRPr="00FD039C" w:rsidRDefault="00115145" w:rsidP="00115145">
                            <w:pPr>
                              <w:pStyle w:val="Title"/>
                              <w:jc w:val="center"/>
                            </w:pPr>
                            <w:r>
                              <w:t>Visitor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12D38" id="_x0000_s1027" type="#_x0000_t202" style="position:absolute;left:0;text-align:left;margin-left:29.25pt;margin-top:2.25pt;width:440.1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" filled="f" stroked="f" strokeweight=".5pt">
                <v:textbox>
                  <w:txbxContent>
                    <w:p w14:paraId="32B6906E" w14:textId="77777777" w:rsidR="00115145" w:rsidRPr="00FD039C" w:rsidRDefault="00115145" w:rsidP="00115145">
                      <w:pPr>
                        <w:pStyle w:val="Title"/>
                        <w:jc w:val="center"/>
                      </w:pPr>
                      <w:r>
                        <w:t>Visitor policy</w:t>
                      </w:r>
                    </w:p>
                  </w:txbxContent>
                </v:textbox>
              </v:shape>
            </w:pict>
          </mc:Fallback>
        </mc:AlternateContent>
      </w:r>
    </w:p>
    <w:p w14:paraId="1D9F79CB" w14:textId="6C164387" w:rsidR="00351C76" w:rsidRDefault="00351C76" w:rsidP="005E00AE">
      <w:pPr>
        <w:pStyle w:val="TNCBodyText"/>
        <w:rPr>
          <w:b/>
          <w:bCs/>
          <w:color w:val="2F5496" w:themeColor="accent1" w:themeShade="BF"/>
          <w:sz w:val="32"/>
          <w:szCs w:val="40"/>
        </w:rPr>
      </w:pPr>
    </w:p>
    <w:p w14:paraId="28DB7E3D" w14:textId="4BBBDC64" w:rsidR="00351C76" w:rsidRDefault="00351C76" w:rsidP="005E00AE">
      <w:pPr>
        <w:pStyle w:val="TNCBodyText"/>
        <w:rPr>
          <w:b/>
          <w:bCs/>
          <w:color w:val="2F5496" w:themeColor="accent1" w:themeShade="BF"/>
          <w:sz w:val="32"/>
          <w:szCs w:val="40"/>
        </w:rPr>
      </w:pPr>
    </w:p>
    <w:p w14:paraId="55F7DE3E" w14:textId="4F01DA12" w:rsidR="00351C76" w:rsidRDefault="00351C76" w:rsidP="005E00AE">
      <w:pPr>
        <w:pStyle w:val="TNCBodyText"/>
        <w:rPr>
          <w:b/>
          <w:bCs/>
          <w:color w:val="2F5496" w:themeColor="accent1" w:themeShade="BF"/>
          <w:sz w:val="32"/>
          <w:szCs w:val="40"/>
        </w:rPr>
      </w:pPr>
    </w:p>
    <w:p w14:paraId="4E783335" w14:textId="7A852DDF" w:rsidR="00351C76" w:rsidRDefault="000472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70528" behindDoc="0" locked="0" layoutInCell="1" allowOverlap="1" wp14:anchorId="49CC2CAB" wp14:editId="739AB861">
                <wp:simplePos x="0" y="0"/>
                <wp:positionH relativeFrom="column">
                  <wp:posOffset>2064385</wp:posOffset>
                </wp:positionH>
                <wp:positionV relativeFrom="paragraph">
                  <wp:posOffset>299085</wp:posOffset>
                </wp:positionV>
                <wp:extent cx="2171700" cy="251460"/>
                <wp:effectExtent l="0" t="0" r="19050" b="15240"/>
                <wp:wrapNone/>
                <wp:docPr id="1738727968"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A76C91E" w14:textId="46259E09" w:rsidR="000472B0" w:rsidRDefault="00585548" w:rsidP="000472B0">
                            <w:r>
                              <w:t>September 202</w:t>
                            </w:r>
                            <w:r w:rsidR="00E21B4D">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CC2CAB" id="Text Box 10" o:spid="_x0000_s1028" type="#_x0000_t202" style="position:absolute;left:0;text-align:left;margin-left:162.55pt;margin-top:23.55pt;width:171pt;height:19.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up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" fillcolor="white [3201]" strokeweight=".5pt">
                <v:textbox>
                  <w:txbxContent>
                    <w:p w14:paraId="6A76C91E" w14:textId="46259E09" w:rsidR="000472B0" w:rsidRDefault="00585548" w:rsidP="000472B0">
                      <w:r>
                        <w:t>September 202</w:t>
                      </w:r>
                      <w:r w:rsidR="00E21B4D">
                        <w:t>6</w:t>
                      </w:r>
                    </w:p>
                  </w:txbxContent>
                </v:textbox>
              </v:shape>
            </w:pict>
          </mc:Fallback>
        </mc:AlternateContent>
      </w:r>
    </w:p>
    <w:p w14:paraId="48261CEB" w14:textId="5CFEDC75" w:rsidR="00351C76" w:rsidRDefault="00351C76" w:rsidP="005E00AE">
      <w:pPr>
        <w:pStyle w:val="TNCBodyText"/>
        <w:rPr>
          <w:b/>
          <w:bCs/>
          <w:color w:val="2F5496" w:themeColor="accent1" w:themeShade="BF"/>
          <w:sz w:val="32"/>
          <w:szCs w:val="40"/>
        </w:rPr>
      </w:pPr>
    </w:p>
    <w:p w14:paraId="40942A0A" w14:textId="7A6B79E7" w:rsidR="00351C76" w:rsidRDefault="000472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4384" behindDoc="0" locked="0" layoutInCell="1" allowOverlap="1" wp14:anchorId="07F67B69" wp14:editId="22768386">
                <wp:simplePos x="0" y="0"/>
                <wp:positionH relativeFrom="column">
                  <wp:posOffset>357505</wp:posOffset>
                </wp:positionH>
                <wp:positionV relativeFrom="paragraph">
                  <wp:posOffset>83185</wp:posOffset>
                </wp:positionV>
                <wp:extent cx="2171700" cy="251460"/>
                <wp:effectExtent l="0" t="0" r="19050" b="15240"/>
                <wp:wrapNone/>
                <wp:docPr id="176682278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2A4CBD94" w14:textId="77777777" w:rsidR="000472B0" w:rsidRDefault="000472B0" w:rsidP="000472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67B69" id="_x0000_s1029" type="#_x0000_t202" style="position:absolute;left:0;text-align:left;margin-left:28.15pt;margin-top:6.55pt;width:171pt;height:19.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" fillcolor="white [3201]" strokeweight=".5pt">
                <v:textbox>
                  <w:txbxContent>
                    <w:p w14:paraId="2A4CBD94" w14:textId="77777777" w:rsidR="000472B0" w:rsidRDefault="000472B0" w:rsidP="000472B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8480" behindDoc="0" locked="0" layoutInCell="1" allowOverlap="1" wp14:anchorId="6CCEB824" wp14:editId="392F126E">
                <wp:simplePos x="0" y="0"/>
                <wp:positionH relativeFrom="column">
                  <wp:posOffset>4297045</wp:posOffset>
                </wp:positionH>
                <wp:positionV relativeFrom="paragraph">
                  <wp:posOffset>75565</wp:posOffset>
                </wp:positionV>
                <wp:extent cx="2171700" cy="251460"/>
                <wp:effectExtent l="0" t="0" r="19050" b="15240"/>
                <wp:wrapNone/>
                <wp:docPr id="683191893"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B7A124F" w14:textId="77777777" w:rsidR="000472B0" w:rsidRDefault="000472B0" w:rsidP="000472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CEB824" id="_x0000_s1030" type="#_x0000_t202" style="position:absolute;left:0;text-align:left;margin-left:338.35pt;margin-top:5.95pt;width:171pt;height:19.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" fillcolor="white [3201]" strokeweight=".5pt">
                <v:textbox>
                  <w:txbxContent>
                    <w:p w14:paraId="4B7A124F" w14:textId="77777777" w:rsidR="000472B0" w:rsidRDefault="000472B0" w:rsidP="000472B0"/>
                  </w:txbxContent>
                </v:textbox>
              </v:shape>
            </w:pict>
          </mc:Fallback>
        </mc:AlternateContent>
      </w:r>
    </w:p>
    <w:p w14:paraId="58AEBAC2" w14:textId="4DB875E8" w:rsidR="00351C76" w:rsidRDefault="000472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2336" behindDoc="0" locked="0" layoutInCell="1" allowOverlap="1" wp14:anchorId="6D2D2992" wp14:editId="56341428">
                <wp:simplePos x="0" y="0"/>
                <wp:positionH relativeFrom="column">
                  <wp:posOffset>350520</wp:posOffset>
                </wp:positionH>
                <wp:positionV relativeFrom="paragraph">
                  <wp:posOffset>12700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E870C5F" w14:textId="77777777" w:rsidR="000472B0" w:rsidRDefault="000472B0" w:rsidP="000472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2D2992" id="_x0000_s1031" type="#_x0000_t202" style="position:absolute;left:0;text-align:left;margin-left:27.6pt;margin-top:1pt;width:171pt;height:19.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" fillcolor="white [3201]" strokeweight=".5pt">
                <v:textbox>
                  <w:txbxContent>
                    <w:p w14:paraId="6E870C5F" w14:textId="77777777" w:rsidR="000472B0" w:rsidRDefault="000472B0" w:rsidP="000472B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6432" behindDoc="0" locked="0" layoutInCell="1" allowOverlap="1" wp14:anchorId="46CA2B6C" wp14:editId="0794F998">
                <wp:simplePos x="0" y="0"/>
                <wp:positionH relativeFrom="column">
                  <wp:posOffset>4297045</wp:posOffset>
                </wp:positionH>
                <wp:positionV relativeFrom="paragraph">
                  <wp:posOffset>9525</wp:posOffset>
                </wp:positionV>
                <wp:extent cx="2171700" cy="251460"/>
                <wp:effectExtent l="0" t="0" r="19050" b="15240"/>
                <wp:wrapNone/>
                <wp:docPr id="771297197"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3DCB6B2" w14:textId="77777777" w:rsidR="000472B0" w:rsidRDefault="000472B0" w:rsidP="000472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A2B6C" id="_x0000_s1032" type="#_x0000_t202" style="position:absolute;left:0;text-align:left;margin-left:338.35pt;margin-top:.75pt;width:171pt;height:19.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" fillcolor="white [3201]" strokeweight=".5pt">
                <v:textbox>
                  <w:txbxContent>
                    <w:p w14:paraId="33DCB6B2" w14:textId="77777777" w:rsidR="000472B0" w:rsidRDefault="000472B0" w:rsidP="000472B0"/>
                  </w:txbxContent>
                </v:textbox>
              </v:shape>
            </w:pict>
          </mc:Fallback>
        </mc:AlternateContent>
      </w:r>
    </w:p>
    <w:p w14:paraId="3AA788A2" w14:textId="6967C9E0" w:rsidR="00351C76" w:rsidRDefault="00351C76" w:rsidP="005E00AE">
      <w:pPr>
        <w:pStyle w:val="TNCBodyText"/>
        <w:rPr>
          <w:b/>
          <w:bCs/>
          <w:color w:val="2F5496" w:themeColor="accent1" w:themeShade="BF"/>
          <w:sz w:val="32"/>
          <w:szCs w:val="40"/>
        </w:rPr>
      </w:pPr>
    </w:p>
    <w:p w14:paraId="4FC2068F" w14:textId="77777777" w:rsidR="00351C76" w:rsidRDefault="00351C76" w:rsidP="005E00AE">
      <w:pPr>
        <w:pStyle w:val="TNCBodyText"/>
        <w:rPr>
          <w:b/>
          <w:bCs/>
          <w:color w:val="2F5496" w:themeColor="accent1" w:themeShade="BF"/>
          <w:sz w:val="32"/>
          <w:szCs w:val="40"/>
        </w:rPr>
      </w:pPr>
    </w:p>
    <w:p w14:paraId="181B2B23" w14:textId="25860146" w:rsidR="00600B33" w:rsidRPr="00585548" w:rsidRDefault="00600B33">
      <w:pPr>
        <w:rPr>
          <w:b/>
          <w:bCs/>
          <w:color w:val="2F5496" w:themeColor="accent1" w:themeShade="BF"/>
          <w:sz w:val="32"/>
          <w:szCs w:val="40"/>
        </w:rPr>
      </w:pPr>
    </w:p>
    <w:p w14:paraId="7AF5B9B2" w14:textId="443EE50A" w:rsidR="008511A3" w:rsidRDefault="008511A3"/>
    <w:p w14:paraId="1E82BFB5" w14:textId="45AC3839" w:rsidR="00AA492B" w:rsidRDefault="00AA492B">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09E79EB3" w14:textId="7EA613CA" w:rsidR="00D559A8" w:rsidRDefault="00D559A8" w:rsidP="00D559A8">
      <w:pPr>
        <w:pStyle w:val="TNCBodyText"/>
        <w:numPr>
          <w:ilvl w:val="0"/>
          <w:numId w:val="6"/>
        </w:numPr>
      </w:pPr>
      <w:hyperlink w:anchor="LF" w:history="1">
        <w:r w:rsidRPr="00677F69">
          <w:rPr>
            <w:rStyle w:val="Hyperlink"/>
          </w:rPr>
          <w:t>Legal framework</w:t>
        </w:r>
      </w:hyperlink>
      <w:r>
        <w:t xml:space="preserve"> </w:t>
      </w:r>
    </w:p>
    <w:p w14:paraId="14BE0279" w14:textId="2586568B" w:rsidR="001921D1" w:rsidRDefault="001921D1" w:rsidP="001921D1">
      <w:pPr>
        <w:pStyle w:val="TNCBodyText"/>
        <w:numPr>
          <w:ilvl w:val="0"/>
          <w:numId w:val="6"/>
        </w:numPr>
      </w:pPr>
      <w:hyperlink w:anchor="_Authorisation" w:history="1">
        <w:r w:rsidRPr="007A42B1">
          <w:rPr>
            <w:rStyle w:val="Hyperlink"/>
          </w:rPr>
          <w:t>Authorisation</w:t>
        </w:r>
      </w:hyperlink>
    </w:p>
    <w:p w14:paraId="5871A6A9" w14:textId="55D998B3" w:rsidR="001921D1" w:rsidRDefault="001921D1" w:rsidP="001921D1">
      <w:pPr>
        <w:pStyle w:val="TNCBodyText"/>
        <w:numPr>
          <w:ilvl w:val="0"/>
          <w:numId w:val="6"/>
        </w:numPr>
      </w:pPr>
      <w:hyperlink w:anchor="safeguarding" w:history="1">
        <w:r w:rsidRPr="007A42B1">
          <w:rPr>
            <w:rStyle w:val="Hyperlink"/>
          </w:rPr>
          <w:t>Safeguarding</w:t>
        </w:r>
      </w:hyperlink>
    </w:p>
    <w:p w14:paraId="1B137EE8" w14:textId="0FE3F6DC" w:rsidR="001921D1" w:rsidRDefault="001921D1" w:rsidP="001921D1">
      <w:pPr>
        <w:pStyle w:val="TNCBodyText"/>
        <w:numPr>
          <w:ilvl w:val="0"/>
          <w:numId w:val="6"/>
        </w:numPr>
      </w:pPr>
      <w:hyperlink w:anchor="visitingprocedures" w:history="1">
        <w:r w:rsidRPr="007A42B1">
          <w:rPr>
            <w:rStyle w:val="Hyperlink"/>
          </w:rPr>
          <w:t>Visiting procedures</w:t>
        </w:r>
      </w:hyperlink>
    </w:p>
    <w:p w14:paraId="55F85821" w14:textId="1ED40752" w:rsidR="001921D1" w:rsidRDefault="001921D1" w:rsidP="001921D1">
      <w:pPr>
        <w:pStyle w:val="TNCBodyText"/>
        <w:numPr>
          <w:ilvl w:val="0"/>
          <w:numId w:val="6"/>
        </w:numPr>
      </w:pPr>
      <w:hyperlink w:anchor="exceptions" w:history="1">
        <w:r w:rsidRPr="007A42B1">
          <w:rPr>
            <w:rStyle w:val="Hyperlink"/>
          </w:rPr>
          <w:t>Exceptions</w:t>
        </w:r>
      </w:hyperlink>
    </w:p>
    <w:p w14:paraId="3359DFA0" w14:textId="40D528A1" w:rsidR="001921D1" w:rsidRDefault="001921D1" w:rsidP="001921D1">
      <w:pPr>
        <w:pStyle w:val="TNCBodyText"/>
        <w:numPr>
          <w:ilvl w:val="0"/>
          <w:numId w:val="6"/>
        </w:numPr>
      </w:pPr>
      <w:hyperlink w:anchor="unidentified" w:history="1">
        <w:r w:rsidRPr="007A42B1">
          <w:rPr>
            <w:rStyle w:val="Hyperlink"/>
          </w:rPr>
          <w:t>Unidentified individuals</w:t>
        </w:r>
      </w:hyperlink>
    </w:p>
    <w:p w14:paraId="19E4DDB6" w14:textId="109B3AE9" w:rsidR="001921D1" w:rsidRDefault="001921D1" w:rsidP="001921D1">
      <w:pPr>
        <w:pStyle w:val="TNCBodyText"/>
        <w:numPr>
          <w:ilvl w:val="0"/>
          <w:numId w:val="6"/>
        </w:numPr>
      </w:pPr>
      <w:hyperlink w:anchor="visitorconduct" w:history="1">
        <w:r w:rsidRPr="007A42B1">
          <w:rPr>
            <w:rStyle w:val="Hyperlink"/>
          </w:rPr>
          <w:t>Visitor conduct</w:t>
        </w:r>
      </w:hyperlink>
    </w:p>
    <w:p w14:paraId="7C1A47C2" w14:textId="052233B0" w:rsidR="001921D1" w:rsidRDefault="001921D1" w:rsidP="001921D1">
      <w:pPr>
        <w:pStyle w:val="TNCBodyText"/>
        <w:numPr>
          <w:ilvl w:val="0"/>
          <w:numId w:val="6"/>
        </w:numPr>
      </w:pPr>
      <w:hyperlink w:anchor="monitoringandreview" w:history="1">
        <w:r w:rsidRPr="007A42B1">
          <w:rPr>
            <w:rStyle w:val="Hyperlink"/>
          </w:rPr>
          <w:t>Monitoring and review</w:t>
        </w:r>
      </w:hyperlink>
    </w:p>
    <w:p w14:paraId="173FE9F8" w14:textId="77777777" w:rsidR="001921D1" w:rsidRDefault="001921D1" w:rsidP="00E4711F">
      <w:pPr>
        <w:pStyle w:val="TNCBodyText"/>
      </w:pPr>
      <w:r>
        <w:t>Appendices:</w:t>
      </w:r>
    </w:p>
    <w:p w14:paraId="09FF98C0" w14:textId="466FE5AE" w:rsidR="001921D1" w:rsidRDefault="001921D1" w:rsidP="007A42B1">
      <w:pPr>
        <w:pStyle w:val="TNCBodyText"/>
        <w:numPr>
          <w:ilvl w:val="0"/>
          <w:numId w:val="15"/>
        </w:numPr>
      </w:pPr>
      <w:hyperlink w:anchor="visitorselfdeclaration" w:history="1">
        <w:r w:rsidRPr="007A42B1">
          <w:rPr>
            <w:rStyle w:val="Hyperlink"/>
          </w:rPr>
          <w:t>Visitor Self-declaration Form</w:t>
        </w:r>
      </w:hyperlink>
    </w:p>
    <w:p w14:paraId="564A1BAD" w14:textId="77777777" w:rsidR="001921D1" w:rsidRDefault="001921D1" w:rsidP="001921D1">
      <w:pPr>
        <w:pStyle w:val="TNCBodyText"/>
        <w:ind w:left="720"/>
      </w:pPr>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49F5BD54" w14:textId="1E469E0F" w:rsidR="005F4005" w:rsidRPr="005F4005" w:rsidRDefault="005F4005" w:rsidP="005F4005">
      <w:pPr>
        <w:pStyle w:val="TNCBodyText"/>
      </w:pPr>
      <w:r w:rsidRPr="005F4005">
        <w:t>This policy is designed to outline</w:t>
      </w:r>
      <w:r w:rsidR="00585548">
        <w:t xml:space="preserve"> Hucknall National C of E Primary School</w:t>
      </w:r>
      <w:r w:rsidRPr="005F4005">
        <w:t>’s procedures regarding visitors to the premises.</w:t>
      </w:r>
    </w:p>
    <w:p w14:paraId="736D1AED" w14:textId="77777777" w:rsidR="005F4005" w:rsidRPr="005F4005" w:rsidRDefault="005F4005" w:rsidP="005F4005">
      <w:pPr>
        <w:pStyle w:val="TNCBodyText"/>
      </w:pPr>
      <w:r w:rsidRPr="005F4005">
        <w:t>This policy will enable our school to:</w:t>
      </w:r>
    </w:p>
    <w:p w14:paraId="3BAEE704" w14:textId="77777777" w:rsidR="005F4005" w:rsidRPr="005F4005" w:rsidRDefault="005F4005" w:rsidP="005F4005">
      <w:pPr>
        <w:pStyle w:val="TNCBodyText"/>
        <w:numPr>
          <w:ilvl w:val="0"/>
          <w:numId w:val="9"/>
        </w:numPr>
      </w:pPr>
      <w:r w:rsidRPr="005F4005">
        <w:t>Safeguard and protect the welfare of pupils and staff members.</w:t>
      </w:r>
    </w:p>
    <w:p w14:paraId="3FE1541A" w14:textId="77777777" w:rsidR="005F4005" w:rsidRPr="005F4005" w:rsidRDefault="005F4005" w:rsidP="005F4005">
      <w:pPr>
        <w:pStyle w:val="TNCBodyText"/>
        <w:numPr>
          <w:ilvl w:val="0"/>
          <w:numId w:val="9"/>
        </w:numPr>
      </w:pPr>
      <w:r w:rsidRPr="005F4005">
        <w:t>Prevent unnecessary disruption to lessons and other educational activities.</w:t>
      </w:r>
    </w:p>
    <w:p w14:paraId="42644682" w14:textId="77777777" w:rsidR="005F4005" w:rsidRPr="005F4005" w:rsidRDefault="005F4005" w:rsidP="005F4005">
      <w:pPr>
        <w:pStyle w:val="TNCBodyText"/>
        <w:numPr>
          <w:ilvl w:val="0"/>
          <w:numId w:val="9"/>
        </w:numPr>
      </w:pPr>
      <w:r w:rsidRPr="005F4005">
        <w:t xml:space="preserve">Protect our grounds and facilities from vandalism and misuse. </w:t>
      </w:r>
    </w:p>
    <w:p w14:paraId="1BF1B3A2" w14:textId="77777777" w:rsidR="005F4005" w:rsidRPr="005F4005" w:rsidRDefault="005F4005" w:rsidP="005F4005">
      <w:pPr>
        <w:pStyle w:val="TNCBodyText"/>
        <w:numPr>
          <w:ilvl w:val="0"/>
          <w:numId w:val="9"/>
        </w:numPr>
      </w:pPr>
      <w:r w:rsidRPr="005F4005">
        <w:t>Engage with the community and outside educational influences in a structured and productive manner.</w:t>
      </w:r>
    </w:p>
    <w:p w14:paraId="470DDAAA" w14:textId="22850F7E" w:rsidR="00D559A8" w:rsidRDefault="00D559A8" w:rsidP="00D559A8">
      <w:pPr>
        <w:pStyle w:val="TNCBodyText"/>
      </w:pPr>
    </w:p>
    <w:p w14:paraId="0F307342" w14:textId="77777777" w:rsidR="00D559A8" w:rsidRDefault="00D559A8">
      <w:r>
        <w:br w:type="page"/>
      </w:r>
    </w:p>
    <w:p w14:paraId="2E9CCEBA" w14:textId="593CFA20" w:rsidR="0025107E" w:rsidRPr="00D613D9" w:rsidRDefault="00D559A8" w:rsidP="00D613D9">
      <w:pPr>
        <w:pStyle w:val="Heading2"/>
      </w:pPr>
      <w:bookmarkStart w:id="1" w:name="LF"/>
      <w:r w:rsidRPr="00D613D9">
        <w:lastRenderedPageBreak/>
        <w:t xml:space="preserve">Legal framework </w:t>
      </w:r>
    </w:p>
    <w:bookmarkEnd w:id="1"/>
    <w:p w14:paraId="20801B5D" w14:textId="77777777" w:rsidR="00423FBD" w:rsidRDefault="00423FBD" w:rsidP="00423FBD">
      <w:pPr>
        <w:pStyle w:val="TNCBodyText"/>
      </w:pPr>
      <w:r>
        <w:t xml:space="preserve">This policy has due regard to all relevant legislation and statutory guidance including, but not limited to, the following: </w:t>
      </w:r>
    </w:p>
    <w:p w14:paraId="043A9B17" w14:textId="5F24F854" w:rsidR="00750B8D" w:rsidRPr="00750B8D" w:rsidRDefault="00750B8D" w:rsidP="00750B8D">
      <w:pPr>
        <w:pStyle w:val="TNCBodyText"/>
        <w:numPr>
          <w:ilvl w:val="0"/>
          <w:numId w:val="8"/>
        </w:numPr>
      </w:pPr>
      <w:r w:rsidRPr="00750B8D">
        <w:t>Health and Safety at Work etc. Act 1974</w:t>
      </w:r>
    </w:p>
    <w:p w14:paraId="575C6312" w14:textId="1716E613" w:rsidR="00750B8D" w:rsidRPr="00750B8D" w:rsidRDefault="00750B8D" w:rsidP="00750B8D">
      <w:pPr>
        <w:pStyle w:val="TNCBodyText"/>
        <w:numPr>
          <w:ilvl w:val="0"/>
          <w:numId w:val="8"/>
        </w:numPr>
      </w:pPr>
      <w:r w:rsidRPr="00750B8D">
        <w:t>DfE ‘Keeping children safe in education 202</w:t>
      </w:r>
      <w:r w:rsidR="00753AA9">
        <w:t>6</w:t>
      </w:r>
      <w:r w:rsidRPr="00750B8D">
        <w:t xml:space="preserve">’ </w:t>
      </w:r>
    </w:p>
    <w:p w14:paraId="0E519FB4" w14:textId="77777777" w:rsidR="00750B8D" w:rsidRPr="00750B8D" w:rsidRDefault="00750B8D" w:rsidP="00750B8D">
      <w:pPr>
        <w:pStyle w:val="TNCBodyText"/>
        <w:numPr>
          <w:ilvl w:val="0"/>
          <w:numId w:val="8"/>
        </w:numPr>
      </w:pPr>
      <w:r w:rsidRPr="00750B8D">
        <w:t>Childcare Act 2006</w:t>
      </w:r>
    </w:p>
    <w:p w14:paraId="6C688106" w14:textId="77777777" w:rsidR="00750B8D" w:rsidRPr="00750B8D" w:rsidRDefault="00750B8D" w:rsidP="00750B8D">
      <w:pPr>
        <w:pStyle w:val="TNCBodyText"/>
        <w:numPr>
          <w:ilvl w:val="0"/>
          <w:numId w:val="8"/>
        </w:numPr>
      </w:pPr>
      <w:r w:rsidRPr="00750B8D">
        <w:t>Education Act 1996</w:t>
      </w:r>
    </w:p>
    <w:p w14:paraId="002AABB5" w14:textId="3E20D479" w:rsidR="00750B8D" w:rsidRPr="00750B8D" w:rsidRDefault="00750B8D" w:rsidP="00750B8D">
      <w:pPr>
        <w:pStyle w:val="TNCBodyText"/>
        <w:numPr>
          <w:ilvl w:val="0"/>
          <w:numId w:val="8"/>
        </w:numPr>
      </w:pPr>
      <w:r w:rsidRPr="00750B8D">
        <w:t xml:space="preserve">Home Office ‘Prevent duty guidance: </w:t>
      </w:r>
      <w:r w:rsidR="006B0112">
        <w:t xml:space="preserve">Guidance for specified authorities in </w:t>
      </w:r>
      <w:r w:rsidRPr="00750B8D">
        <w:t xml:space="preserve">England and </w:t>
      </w:r>
      <w:proofErr w:type="spellStart"/>
      <w:r w:rsidRPr="00750B8D">
        <w:t>Wales’</w:t>
      </w:r>
      <w:proofErr w:type="spellEnd"/>
    </w:p>
    <w:p w14:paraId="6DA687FD" w14:textId="1419AEFD" w:rsidR="00423FBD" w:rsidRDefault="00750B8D" w:rsidP="00750B8D">
      <w:pPr>
        <w:pStyle w:val="TNCBodyText"/>
        <w:numPr>
          <w:ilvl w:val="0"/>
          <w:numId w:val="8"/>
        </w:numPr>
      </w:pPr>
      <w:r w:rsidRPr="00750B8D">
        <w:t>DfE ‘Political impartiality in schools’</w:t>
      </w:r>
    </w:p>
    <w:p w14:paraId="28BBE082" w14:textId="77777777" w:rsidR="00423FBD" w:rsidRDefault="00423FBD" w:rsidP="00423FBD">
      <w:pPr>
        <w:pStyle w:val="TNCBodyText"/>
      </w:pPr>
      <w:r>
        <w:t>This policy operates in conjunction with the following school policies:</w:t>
      </w:r>
    </w:p>
    <w:p w14:paraId="19FB953F" w14:textId="70335918" w:rsidR="00124BF2" w:rsidRPr="00124BF2" w:rsidRDefault="00124BF2" w:rsidP="00124BF2">
      <w:pPr>
        <w:pStyle w:val="TNCBodyText"/>
        <w:numPr>
          <w:ilvl w:val="0"/>
          <w:numId w:val="8"/>
        </w:numPr>
        <w:rPr>
          <w:bCs/>
        </w:rPr>
      </w:pPr>
      <w:r w:rsidRPr="00124BF2">
        <w:rPr>
          <w:bCs/>
        </w:rPr>
        <w:t>Child Protection and Safeguarding Policy</w:t>
      </w:r>
    </w:p>
    <w:p w14:paraId="63995F5C" w14:textId="77777777" w:rsidR="00124BF2" w:rsidRPr="00124BF2" w:rsidRDefault="00124BF2" w:rsidP="00124BF2">
      <w:pPr>
        <w:pStyle w:val="TNCBodyText"/>
        <w:numPr>
          <w:ilvl w:val="0"/>
          <w:numId w:val="8"/>
        </w:numPr>
        <w:rPr>
          <w:bCs/>
        </w:rPr>
      </w:pPr>
      <w:r w:rsidRPr="00124BF2">
        <w:rPr>
          <w:bCs/>
        </w:rPr>
        <w:t>Health and Safety Policy</w:t>
      </w:r>
    </w:p>
    <w:p w14:paraId="0DEC4596" w14:textId="77777777" w:rsidR="00124BF2" w:rsidRPr="00124BF2" w:rsidRDefault="00124BF2" w:rsidP="00124BF2">
      <w:pPr>
        <w:pStyle w:val="TNCBodyText"/>
        <w:numPr>
          <w:ilvl w:val="0"/>
          <w:numId w:val="8"/>
        </w:numPr>
        <w:rPr>
          <w:bCs/>
        </w:rPr>
      </w:pPr>
      <w:r w:rsidRPr="00124BF2">
        <w:rPr>
          <w:bCs/>
        </w:rPr>
        <w:t>DBS Policy</w:t>
      </w:r>
    </w:p>
    <w:p w14:paraId="3C3633F4" w14:textId="77777777" w:rsidR="00124BF2" w:rsidRPr="00124BF2" w:rsidRDefault="00124BF2" w:rsidP="00124BF2">
      <w:pPr>
        <w:pStyle w:val="TNCBodyText"/>
        <w:numPr>
          <w:ilvl w:val="0"/>
          <w:numId w:val="8"/>
        </w:numPr>
        <w:rPr>
          <w:bCs/>
        </w:rPr>
      </w:pPr>
      <w:r w:rsidRPr="00124BF2">
        <w:rPr>
          <w:bCs/>
        </w:rPr>
        <w:t xml:space="preserve">Contractors Policy </w:t>
      </w:r>
    </w:p>
    <w:p w14:paraId="0673F4C8" w14:textId="77777777" w:rsidR="00124BF2" w:rsidRPr="00124BF2" w:rsidRDefault="00124BF2" w:rsidP="00124BF2">
      <w:pPr>
        <w:pStyle w:val="TNCBodyText"/>
        <w:numPr>
          <w:ilvl w:val="0"/>
          <w:numId w:val="8"/>
        </w:numPr>
        <w:rPr>
          <w:bCs/>
        </w:rPr>
      </w:pPr>
      <w:r w:rsidRPr="00124BF2">
        <w:rPr>
          <w:bCs/>
        </w:rPr>
        <w:t>Volunteer Policy</w:t>
      </w:r>
    </w:p>
    <w:p w14:paraId="298247AB" w14:textId="77777777" w:rsidR="00124BF2" w:rsidRPr="00124BF2" w:rsidRDefault="00124BF2" w:rsidP="00124BF2">
      <w:pPr>
        <w:pStyle w:val="TNCBodyText"/>
        <w:numPr>
          <w:ilvl w:val="0"/>
          <w:numId w:val="8"/>
        </w:numPr>
        <w:rPr>
          <w:bCs/>
        </w:rPr>
      </w:pPr>
      <w:r w:rsidRPr="00124BF2">
        <w:rPr>
          <w:bCs/>
        </w:rPr>
        <w:t>Prevent Duty Policy</w:t>
      </w:r>
    </w:p>
    <w:p w14:paraId="4AA0AEC5" w14:textId="3349C593" w:rsidR="00423FBD" w:rsidRPr="00124BF2" w:rsidRDefault="00124BF2" w:rsidP="00124BF2">
      <w:pPr>
        <w:pStyle w:val="TNCBodyText"/>
        <w:numPr>
          <w:ilvl w:val="0"/>
          <w:numId w:val="8"/>
        </w:numPr>
        <w:rPr>
          <w:bCs/>
        </w:rPr>
      </w:pPr>
      <w:r w:rsidRPr="00124BF2">
        <w:rPr>
          <w:bCs/>
        </w:rPr>
        <w:t>Guest Speaker Policy</w:t>
      </w:r>
    </w:p>
    <w:p w14:paraId="7421E23E" w14:textId="264A2A3D" w:rsidR="00981B75" w:rsidRDefault="00981B75" w:rsidP="00981B75">
      <w:pPr>
        <w:pStyle w:val="Heading2"/>
      </w:pPr>
      <w:bookmarkStart w:id="2" w:name="_Authorisation"/>
      <w:bookmarkEnd w:id="2"/>
      <w:r>
        <w:t>Authorisation</w:t>
      </w:r>
    </w:p>
    <w:p w14:paraId="26E4BA96" w14:textId="3C52A823" w:rsidR="00981B75" w:rsidRPr="00981B75" w:rsidRDefault="00981B75" w:rsidP="00981B75">
      <w:pPr>
        <w:pStyle w:val="TNCBodyText"/>
      </w:pPr>
      <w:r w:rsidRPr="00981B75">
        <w:t xml:space="preserve">Individuals who would like to visit the </w:t>
      </w:r>
      <w:proofErr w:type="gramStart"/>
      <w:r w:rsidRPr="00981B75">
        <w:t>school, but</w:t>
      </w:r>
      <w:proofErr w:type="gramEnd"/>
      <w:r w:rsidRPr="00981B75">
        <w:t xml:space="preserve"> are not in contact with a member of staff regarding this, will arrange their visit through the school office, who can be contacted on</w:t>
      </w:r>
      <w:r w:rsidR="00585548">
        <w:t xml:space="preserve"> 0115 9632678</w:t>
      </w:r>
      <w:r w:rsidRPr="00981B75">
        <w:t>.</w:t>
      </w:r>
    </w:p>
    <w:p w14:paraId="2FD6D6D3" w14:textId="77777777" w:rsidR="00981B75" w:rsidRPr="00981B75" w:rsidRDefault="00981B75" w:rsidP="00981B75">
      <w:pPr>
        <w:pStyle w:val="TNCBodyText"/>
      </w:pPr>
      <w:r w:rsidRPr="00981B75">
        <w:t>The office will record the date and time of the proposed visit, reason for the visit, name of the visitor(s), and the name of the organisation they are from where applicable.</w:t>
      </w:r>
    </w:p>
    <w:p w14:paraId="5FFC1752" w14:textId="77777777" w:rsidR="00981B75" w:rsidRPr="00981B75" w:rsidRDefault="00981B75" w:rsidP="00981B75">
      <w:pPr>
        <w:pStyle w:val="TNCBodyText"/>
      </w:pPr>
      <w:r w:rsidRPr="00981B75">
        <w:lastRenderedPageBreak/>
        <w:t xml:space="preserve">The school office will be contacted about a proposed visitation at least </w:t>
      </w:r>
      <w:r w:rsidRPr="00585548">
        <w:rPr>
          <w:bCs/>
          <w:color w:val="000000" w:themeColor="text1"/>
        </w:rPr>
        <w:t>two weeks</w:t>
      </w:r>
      <w:r w:rsidRPr="00585548">
        <w:rPr>
          <w:color w:val="000000" w:themeColor="text1"/>
        </w:rPr>
        <w:t xml:space="preserve"> </w:t>
      </w:r>
      <w:r w:rsidRPr="00981B75">
        <w:t xml:space="preserve">in advance. The school office will pass all details on to the </w:t>
      </w:r>
      <w:r w:rsidRPr="00981B75">
        <w:rPr>
          <w:bCs/>
        </w:rPr>
        <w:t>headteacher</w:t>
      </w:r>
      <w:r w:rsidRPr="00981B75">
        <w:t xml:space="preserve"> for a final sign-off before getting back to the visitors and confirming the details of their visit. </w:t>
      </w:r>
    </w:p>
    <w:p w14:paraId="6517873E" w14:textId="77777777" w:rsidR="00981B75" w:rsidRPr="00981B75" w:rsidRDefault="00981B75" w:rsidP="00981B75">
      <w:pPr>
        <w:pStyle w:val="TNCBodyText"/>
      </w:pPr>
      <w:r w:rsidRPr="00981B75">
        <w:t xml:space="preserve">Teachers, or other staff members, arranging visitors to the school for educational purposes will collate all the above required information and pass this on to the </w:t>
      </w:r>
      <w:r w:rsidRPr="00981B75">
        <w:rPr>
          <w:bCs/>
        </w:rPr>
        <w:t>school office</w:t>
      </w:r>
      <w:r w:rsidRPr="00981B75">
        <w:rPr>
          <w:u w:val="words"/>
        </w:rPr>
        <w:t xml:space="preserve"> </w:t>
      </w:r>
      <w:r w:rsidRPr="00981B75">
        <w:t xml:space="preserve">for the </w:t>
      </w:r>
      <w:r w:rsidRPr="00981B75">
        <w:rPr>
          <w:bCs/>
        </w:rPr>
        <w:t>headteacher</w:t>
      </w:r>
      <w:r w:rsidRPr="00981B75">
        <w:t xml:space="preserve">’s authorisation. </w:t>
      </w:r>
    </w:p>
    <w:p w14:paraId="52AC4949" w14:textId="77777777" w:rsidR="00981B75" w:rsidRPr="00981B75" w:rsidRDefault="00981B75" w:rsidP="00981B75">
      <w:pPr>
        <w:pStyle w:val="TNCBodyText"/>
      </w:pPr>
      <w:r w:rsidRPr="00981B75">
        <w:t xml:space="preserve">Visitors who arrive at the school without a prior appointment may be permitted to meet with the headteacher/other staff members where these members of the school staff are happy to do so. The visitor will not be allowed into the school without the supervision of a </w:t>
      </w:r>
      <w:r w:rsidRPr="00981B75">
        <w:rPr>
          <w:bCs/>
        </w:rPr>
        <w:t>teacher</w:t>
      </w:r>
      <w:r w:rsidRPr="00981B75">
        <w:t xml:space="preserve">, </w:t>
      </w:r>
      <w:r w:rsidRPr="00981B75">
        <w:rPr>
          <w:bCs/>
        </w:rPr>
        <w:t>member of school office staff</w:t>
      </w:r>
      <w:r w:rsidRPr="00981B75">
        <w:t xml:space="preserve"> or </w:t>
      </w:r>
      <w:r w:rsidRPr="00981B75">
        <w:rPr>
          <w:bCs/>
        </w:rPr>
        <w:t>member of the SLT.</w:t>
      </w:r>
    </w:p>
    <w:p w14:paraId="368467B6" w14:textId="77777777" w:rsidR="00981B75" w:rsidRPr="00981B75" w:rsidRDefault="00981B75" w:rsidP="00981B75">
      <w:pPr>
        <w:pStyle w:val="TNCBodyText"/>
      </w:pPr>
      <w:r w:rsidRPr="00981B75">
        <w:t xml:space="preserve">Parents are discouraged from visiting the school during school hours unless for a school event or emergency. Where a parent arrives at the school, they will follow the visiting procedures outlined in the </w:t>
      </w:r>
      <w:hyperlink w:anchor="_Visiting_procedures" w:history="1">
        <w:r w:rsidRPr="00981B75">
          <w:rPr>
            <w:rStyle w:val="Hyperlink"/>
          </w:rPr>
          <w:t>visiting procedures</w:t>
        </w:r>
      </w:hyperlink>
      <w:r w:rsidRPr="00981B75">
        <w:t xml:space="preserve"> section of this policy. </w:t>
      </w:r>
    </w:p>
    <w:p w14:paraId="72BEEF49" w14:textId="77F54BB7" w:rsidR="00830683" w:rsidRDefault="00830683" w:rsidP="00830683">
      <w:pPr>
        <w:pStyle w:val="Policysections"/>
      </w:pPr>
      <w:bookmarkStart w:id="3" w:name="safeguarding"/>
      <w:bookmarkEnd w:id="3"/>
      <w:r>
        <w:t>Safeguarding</w:t>
      </w:r>
    </w:p>
    <w:p w14:paraId="1A58E0FC" w14:textId="77777777" w:rsidR="00237B14" w:rsidRPr="00237B14" w:rsidRDefault="00237B14" w:rsidP="00237B14">
      <w:pPr>
        <w:pStyle w:val="TNCBodyText"/>
      </w:pPr>
      <w:r w:rsidRPr="00237B14">
        <w:t xml:space="preserve">The school is committed to promoting the safety of all pupils and may require visitors to undertake a DBS check depending on the purpose of their visit. </w:t>
      </w:r>
    </w:p>
    <w:p w14:paraId="5EBBEEB3" w14:textId="127B6ECE" w:rsidR="00237B14" w:rsidRPr="00237B14" w:rsidRDefault="00237B14" w:rsidP="00237B14">
      <w:pPr>
        <w:pStyle w:val="TNCBodyText"/>
      </w:pPr>
      <w:r w:rsidRPr="00237B14">
        <w:t>Prior to arranging a visit, the headteacher will ensure careful consideration is given to the suitability of the person or organisation. This will include an assessment of:</w:t>
      </w:r>
    </w:p>
    <w:p w14:paraId="6AC129FB" w14:textId="77777777" w:rsidR="00237B14" w:rsidRPr="00237B14" w:rsidRDefault="00237B14" w:rsidP="00237B14">
      <w:pPr>
        <w:pStyle w:val="TNCBodyText"/>
        <w:numPr>
          <w:ilvl w:val="0"/>
          <w:numId w:val="11"/>
        </w:numPr>
      </w:pPr>
      <w:r w:rsidRPr="00237B14">
        <w:t>The educational value of the visit.</w:t>
      </w:r>
    </w:p>
    <w:p w14:paraId="0F74840A" w14:textId="77777777" w:rsidR="00237B14" w:rsidRPr="00237B14" w:rsidRDefault="00237B14" w:rsidP="00237B14">
      <w:pPr>
        <w:pStyle w:val="TNCBodyText"/>
        <w:numPr>
          <w:ilvl w:val="0"/>
          <w:numId w:val="11"/>
        </w:numPr>
      </w:pPr>
      <w:r w:rsidRPr="00237B14">
        <w:t>The age appropriateness of what is going to be delivered.</w:t>
      </w:r>
    </w:p>
    <w:p w14:paraId="03FA1ECC" w14:textId="77777777" w:rsidR="00237B14" w:rsidRPr="00237B14" w:rsidRDefault="00237B14" w:rsidP="00237B14">
      <w:pPr>
        <w:pStyle w:val="TNCBodyText"/>
        <w:numPr>
          <w:ilvl w:val="0"/>
          <w:numId w:val="11"/>
        </w:numPr>
      </w:pPr>
      <w:r w:rsidRPr="00237B14">
        <w:t>Whether relevant checks will be required.</w:t>
      </w:r>
    </w:p>
    <w:p w14:paraId="2D7C1D33" w14:textId="77777777" w:rsidR="00237B14" w:rsidRPr="00237B14" w:rsidRDefault="00237B14" w:rsidP="00237B14">
      <w:pPr>
        <w:pStyle w:val="TNCBodyText"/>
        <w:numPr>
          <w:ilvl w:val="0"/>
          <w:numId w:val="11"/>
        </w:numPr>
      </w:pPr>
      <w:r w:rsidRPr="00237B14">
        <w:t>Whether the visit could bring the school into disrepute.</w:t>
      </w:r>
    </w:p>
    <w:p w14:paraId="0D7903FF" w14:textId="77777777" w:rsidR="00237B14" w:rsidRPr="00237B14" w:rsidRDefault="00237B14" w:rsidP="00237B14">
      <w:pPr>
        <w:pStyle w:val="TNCBodyText"/>
        <w:numPr>
          <w:ilvl w:val="0"/>
          <w:numId w:val="11"/>
        </w:numPr>
      </w:pPr>
      <w:r w:rsidRPr="00237B14">
        <w:t xml:space="preserve">How compatible the visit is with the fundamental British values of democracy, the rule of law, individual liberty, and mutual respect and tolerance of those with different faiths and beliefs. </w:t>
      </w:r>
    </w:p>
    <w:p w14:paraId="769B18A3" w14:textId="24568ADC" w:rsidR="00237B14" w:rsidRPr="00237B14" w:rsidRDefault="00237B14" w:rsidP="00237B14">
      <w:pPr>
        <w:pStyle w:val="TNCBodyText"/>
      </w:pPr>
      <w:r w:rsidRPr="00237B14">
        <w:t>The suitability of potential speakers and agencies will be scrutinised in line with the Guest Speaker Policy.</w:t>
      </w:r>
    </w:p>
    <w:p w14:paraId="370D1E99" w14:textId="77777777" w:rsidR="00237B14" w:rsidRPr="00237B14" w:rsidRDefault="00237B14" w:rsidP="00237B14">
      <w:pPr>
        <w:pStyle w:val="TNCBodyText"/>
      </w:pPr>
      <w:r w:rsidRPr="00237B14">
        <w:t xml:space="preserve">A visitor will require an enhanced DBS check with children’s barred list information if they will be undertaking ‘regulated activity’ at the school. </w:t>
      </w:r>
    </w:p>
    <w:p w14:paraId="0D5BB751" w14:textId="7C2F413C" w:rsidR="00237B14" w:rsidRPr="00237B14" w:rsidRDefault="00237B14" w:rsidP="00237B14">
      <w:pPr>
        <w:pStyle w:val="TNCBodyText"/>
      </w:pPr>
      <w:r>
        <w:lastRenderedPageBreak/>
        <w:t xml:space="preserve">For visitors at the school in a professional capacity, the school will check their ID upon arrival and receive assurance that the visitor has had the appropriate DBS </w:t>
      </w:r>
      <w:proofErr w:type="gramStart"/>
      <w:r>
        <w:t>check</w:t>
      </w:r>
      <w:r w:rsidR="4DF689CF">
        <w:t xml:space="preserve"> </w:t>
      </w:r>
      <w:r>
        <w:t>.</w:t>
      </w:r>
      <w:proofErr w:type="gramEnd"/>
      <w:r>
        <w:t xml:space="preserve"> The school </w:t>
      </w:r>
      <w:proofErr w:type="gramStart"/>
      <w:r w:rsidR="3B5689CC">
        <w:t xml:space="preserve">may </w:t>
      </w:r>
      <w:r>
        <w:t xml:space="preserve"> not</w:t>
      </w:r>
      <w:proofErr w:type="gramEnd"/>
      <w:r>
        <w:t xml:space="preserve"> ask to see the DBS certificate in these circumstances.</w:t>
      </w:r>
    </w:p>
    <w:p w14:paraId="129448D7" w14:textId="77777777" w:rsidR="00237B14" w:rsidRPr="00237B14" w:rsidRDefault="00237B14" w:rsidP="00237B14">
      <w:pPr>
        <w:pStyle w:val="TNCBodyText"/>
      </w:pPr>
      <w:r w:rsidRPr="00237B14">
        <w:t>DBS checks will be undertaken in accordance with the DBS Policy.</w:t>
      </w:r>
    </w:p>
    <w:p w14:paraId="5DBB0C3D" w14:textId="77777777" w:rsidR="00237B14" w:rsidRPr="00237B14" w:rsidRDefault="00237B14" w:rsidP="00237B14">
      <w:pPr>
        <w:pStyle w:val="TNCBodyText"/>
      </w:pPr>
      <w:r w:rsidRPr="00237B14">
        <w:t xml:space="preserve">The DSL and headteacher will be responsible for determining whether DBS checks need to be carried out and ensuring that they are undertaken, where required. </w:t>
      </w:r>
    </w:p>
    <w:p w14:paraId="6BD15979" w14:textId="08614DDA" w:rsidR="00237B14" w:rsidRPr="00237B14" w:rsidRDefault="00237B14" w:rsidP="00237B14">
      <w:pPr>
        <w:pStyle w:val="TNCBodyText"/>
      </w:pPr>
      <w:r w:rsidRPr="00237B14">
        <w:t xml:space="preserve">The headteacher will use their professional judgement to determine whether a visitor should be escorted or supervised while on school premises. </w:t>
      </w:r>
    </w:p>
    <w:p w14:paraId="59626493" w14:textId="77777777" w:rsidR="00237B14" w:rsidRPr="00237B14" w:rsidRDefault="00237B14" w:rsidP="00237B14">
      <w:pPr>
        <w:pStyle w:val="TNCBodyText"/>
      </w:pPr>
      <w:r w:rsidRPr="00237B14">
        <w:t xml:space="preserve">Under no circumstance will a visitor who has not undergone a DBS check be left unsupervised with pupils. The school will manage the risk of potential harm to pupils be taking steps to segregate pupils from visitors. </w:t>
      </w:r>
    </w:p>
    <w:p w14:paraId="4931E632" w14:textId="2EB951B7" w:rsidR="00237B14" w:rsidRPr="00981B75" w:rsidRDefault="00237B14" w:rsidP="00237B14">
      <w:pPr>
        <w:pStyle w:val="TNCBodyText"/>
      </w:pPr>
      <w:r w:rsidRPr="00237B14">
        <w:t>The school will adhere to the Prevent Duty Policy at all times when managing the risk of potential harm to pupils from visitors.</w:t>
      </w:r>
    </w:p>
    <w:p w14:paraId="2BCF7CB6" w14:textId="2D58B988" w:rsidR="0025107E" w:rsidRDefault="00CB1DD3" w:rsidP="0025107E">
      <w:pPr>
        <w:pStyle w:val="Policysections"/>
      </w:pPr>
      <w:bookmarkStart w:id="4" w:name="visitingprocedures"/>
      <w:bookmarkEnd w:id="4"/>
      <w:r>
        <w:t>Visting procedures</w:t>
      </w:r>
    </w:p>
    <w:p w14:paraId="6FCBA901" w14:textId="77777777" w:rsidR="00CB1DD3" w:rsidRPr="00CB1DD3" w:rsidRDefault="00CB1DD3" w:rsidP="00CB1DD3">
      <w:r w:rsidRPr="00CB1DD3">
        <w:t>All visitors to the school, including parents, will comply with the following procedure:</w:t>
      </w:r>
    </w:p>
    <w:p w14:paraId="731F7D54" w14:textId="77777777" w:rsidR="00CB1DD3" w:rsidRPr="00CB1DD3" w:rsidRDefault="00CB1DD3" w:rsidP="00CB1DD3">
      <w:pPr>
        <w:numPr>
          <w:ilvl w:val="0"/>
          <w:numId w:val="12"/>
        </w:numPr>
      </w:pPr>
      <w:r w:rsidRPr="00CB1DD3">
        <w:t>Immediately report to the school reception area on arrival</w:t>
      </w:r>
    </w:p>
    <w:p w14:paraId="1A17E3FF" w14:textId="77777777" w:rsidR="00CB1DD3" w:rsidRPr="00CB1DD3" w:rsidRDefault="00CB1DD3" w:rsidP="00CB1DD3">
      <w:pPr>
        <w:numPr>
          <w:ilvl w:val="0"/>
          <w:numId w:val="12"/>
        </w:numPr>
      </w:pPr>
      <w:r w:rsidRPr="00CB1DD3">
        <w:t xml:space="preserve">Provide their details to the school office staff, including: </w:t>
      </w:r>
    </w:p>
    <w:p w14:paraId="21927771" w14:textId="77777777" w:rsidR="00CB1DD3" w:rsidRPr="00CB1DD3" w:rsidRDefault="00CB1DD3" w:rsidP="00CB1DD3">
      <w:pPr>
        <w:numPr>
          <w:ilvl w:val="1"/>
          <w:numId w:val="13"/>
        </w:numPr>
      </w:pPr>
      <w:r w:rsidRPr="00CB1DD3">
        <w:t>Name.</w:t>
      </w:r>
    </w:p>
    <w:p w14:paraId="0AFD00AC" w14:textId="77777777" w:rsidR="00CB1DD3" w:rsidRPr="00CB1DD3" w:rsidRDefault="00CB1DD3" w:rsidP="00CB1DD3">
      <w:pPr>
        <w:numPr>
          <w:ilvl w:val="1"/>
          <w:numId w:val="13"/>
        </w:numPr>
      </w:pPr>
      <w:r w:rsidRPr="00CB1DD3">
        <w:t>Purpose of visit.</w:t>
      </w:r>
    </w:p>
    <w:p w14:paraId="270F7910" w14:textId="77777777" w:rsidR="00CB1DD3" w:rsidRPr="00CB1DD3" w:rsidRDefault="00CB1DD3" w:rsidP="00CB1DD3">
      <w:pPr>
        <w:numPr>
          <w:ilvl w:val="1"/>
          <w:numId w:val="13"/>
        </w:numPr>
      </w:pPr>
      <w:r w:rsidRPr="00CB1DD3">
        <w:t>Name of pupil the visit pertains to/staff member who arranged the visit.</w:t>
      </w:r>
    </w:p>
    <w:p w14:paraId="17A42598" w14:textId="77777777" w:rsidR="00CB1DD3" w:rsidRPr="00CB1DD3" w:rsidRDefault="00CB1DD3" w:rsidP="00CB1DD3">
      <w:pPr>
        <w:numPr>
          <w:ilvl w:val="1"/>
          <w:numId w:val="13"/>
        </w:numPr>
      </w:pPr>
      <w:r w:rsidRPr="00CB1DD3">
        <w:t>Expected length of visit.</w:t>
      </w:r>
    </w:p>
    <w:p w14:paraId="0F42F656" w14:textId="77777777" w:rsidR="00CB1DD3" w:rsidRPr="00CB1DD3" w:rsidRDefault="00CB1DD3" w:rsidP="00CB1DD3">
      <w:pPr>
        <w:numPr>
          <w:ilvl w:val="0"/>
          <w:numId w:val="12"/>
        </w:numPr>
      </w:pPr>
      <w:r w:rsidRPr="00CB1DD3">
        <w:t xml:space="preserve">Sign-in using the visitors’ book </w:t>
      </w:r>
    </w:p>
    <w:p w14:paraId="16F10AF9" w14:textId="77777777" w:rsidR="00CB1DD3" w:rsidRPr="00CB1DD3" w:rsidRDefault="00CB1DD3" w:rsidP="00CB1DD3">
      <w:pPr>
        <w:numPr>
          <w:ilvl w:val="0"/>
          <w:numId w:val="12"/>
        </w:numPr>
      </w:pPr>
      <w:r w:rsidRPr="00CB1DD3">
        <w:t xml:space="preserve">Display ID badges </w:t>
      </w:r>
      <w:proofErr w:type="gramStart"/>
      <w:r w:rsidRPr="00CB1DD3">
        <w:t>provided at all times</w:t>
      </w:r>
      <w:proofErr w:type="gramEnd"/>
      <w:r w:rsidRPr="00CB1DD3">
        <w:t xml:space="preserve"> while on school property</w:t>
      </w:r>
    </w:p>
    <w:p w14:paraId="383EC21B" w14:textId="77777777" w:rsidR="00CB1DD3" w:rsidRPr="00CB1DD3" w:rsidRDefault="00CB1DD3" w:rsidP="00CB1DD3">
      <w:pPr>
        <w:numPr>
          <w:ilvl w:val="0"/>
          <w:numId w:val="12"/>
        </w:numPr>
      </w:pPr>
      <w:r w:rsidRPr="00CB1DD3">
        <w:t>Sign-out using the visitors’ book upon departure</w:t>
      </w:r>
    </w:p>
    <w:p w14:paraId="5AA962DE" w14:textId="77777777" w:rsidR="00CB1DD3" w:rsidRPr="00CB1DD3" w:rsidRDefault="00CB1DD3" w:rsidP="00CB1DD3">
      <w:pPr>
        <w:numPr>
          <w:ilvl w:val="0"/>
          <w:numId w:val="12"/>
        </w:numPr>
      </w:pPr>
      <w:r w:rsidRPr="00CB1DD3">
        <w:t>Return ID badges to the school office before departure</w:t>
      </w:r>
    </w:p>
    <w:p w14:paraId="2F42CF6B" w14:textId="3C1C012A" w:rsidR="00CB1DD3" w:rsidRPr="00CB1DD3" w:rsidRDefault="00CB1DD3" w:rsidP="00CB1DD3">
      <w:r w:rsidRPr="00CB1DD3">
        <w:t xml:space="preserve">Visitors will be briefed prior to the visit on any requirements, such as proof of identity, they should be aware of and provided with a copy of relevant procedures, e.g. a summary of key safeguarding and health and safety information. </w:t>
      </w:r>
    </w:p>
    <w:p w14:paraId="311BFD82" w14:textId="2036F19D" w:rsidR="00CB1DD3" w:rsidRPr="00CB1DD3" w:rsidRDefault="00CB1DD3" w:rsidP="00CB1DD3">
      <w:r>
        <w:lastRenderedPageBreak/>
        <w:t xml:space="preserve">Visitors will be made aware of relevant school policies, including those in relation to health and safety, reporting a concern and emergency procedures. </w:t>
      </w:r>
      <w:r w:rsidR="295DE7CF">
        <w:t xml:space="preserve">Visitors will also be advised of the conduct expected of </w:t>
      </w:r>
      <w:r w:rsidR="20A63627">
        <w:t xml:space="preserve">them whilst visiting </w:t>
      </w:r>
      <w:r w:rsidR="295DE7CF">
        <w:t>the school, and in particular the requirement to ensure that visitors speak and behave in a manne</w:t>
      </w:r>
      <w:r w:rsidR="0F143547">
        <w:t>r which complies with the school’s ethos of equality, diversity and incl</w:t>
      </w:r>
      <w:r w:rsidR="7C4D4BC7">
        <w:t>usion.</w:t>
      </w:r>
      <w:r w:rsidR="0F143547">
        <w:t xml:space="preserve"> </w:t>
      </w:r>
    </w:p>
    <w:p w14:paraId="19D94290" w14:textId="77777777" w:rsidR="00CB1DD3" w:rsidRPr="00CB1DD3" w:rsidRDefault="00CB1DD3" w:rsidP="00CB1DD3">
      <w:r w:rsidRPr="00CB1DD3">
        <w:t xml:space="preserve">Visitors will be advised that the school is a non-smoking area and smoking is not permitted anywhere within school grounds. </w:t>
      </w:r>
      <w:bookmarkStart w:id="5" w:name="_Exceptions"/>
      <w:bookmarkEnd w:id="5"/>
    </w:p>
    <w:p w14:paraId="3EDB5C17" w14:textId="77777777" w:rsidR="00CB1DD3" w:rsidRPr="00CB1DD3" w:rsidRDefault="00CB1DD3" w:rsidP="00CB1DD3">
      <w:r w:rsidRPr="00CB1DD3">
        <w:t>Prior to the visit, all visitors will be made aware of any specific parking arrangements which the school has in place.</w:t>
      </w:r>
    </w:p>
    <w:p w14:paraId="38FA278A" w14:textId="63882250" w:rsidR="00CB1DD3" w:rsidRDefault="00E478C2" w:rsidP="00CB1DD3">
      <w:pPr>
        <w:pStyle w:val="Policysections"/>
      </w:pPr>
      <w:bookmarkStart w:id="6" w:name="exceptions"/>
      <w:bookmarkEnd w:id="6"/>
      <w:r>
        <w:t>Exceptions</w:t>
      </w:r>
    </w:p>
    <w:p w14:paraId="50796948" w14:textId="77777777" w:rsidR="002857F1" w:rsidRPr="002857F1" w:rsidRDefault="002857F1" w:rsidP="002857F1">
      <w:pPr>
        <w:pStyle w:val="TNCBodyText"/>
      </w:pPr>
      <w:r w:rsidRPr="002857F1">
        <w:t xml:space="preserve">Visits to the school by contractors will be managed in line with the </w:t>
      </w:r>
      <w:r w:rsidRPr="002857F1">
        <w:rPr>
          <w:bCs/>
        </w:rPr>
        <w:t>Contractors Policy</w:t>
      </w:r>
      <w:r w:rsidRPr="002857F1">
        <w:t>.</w:t>
      </w:r>
    </w:p>
    <w:p w14:paraId="5CC8D535" w14:textId="77777777" w:rsidR="002857F1" w:rsidRPr="002857F1" w:rsidRDefault="002857F1" w:rsidP="002857F1">
      <w:pPr>
        <w:pStyle w:val="TNCBodyText"/>
      </w:pPr>
      <w:r w:rsidRPr="002857F1">
        <w:t xml:space="preserve">Visitors attending scheduled open days, sports events or other ‘by-invitation’ school activities will be exempt from the visiting procedures outlined in the </w:t>
      </w:r>
      <w:hyperlink w:anchor="_Visiting_procedures" w:history="1">
        <w:r w:rsidRPr="002857F1">
          <w:rPr>
            <w:rStyle w:val="Hyperlink"/>
          </w:rPr>
          <w:t>visiting procedures</w:t>
        </w:r>
      </w:hyperlink>
      <w:r w:rsidRPr="002857F1">
        <w:t xml:space="preserve"> section of this policy.</w:t>
      </w:r>
    </w:p>
    <w:p w14:paraId="1FA83B3B" w14:textId="77777777" w:rsidR="002857F1" w:rsidRPr="002857F1" w:rsidRDefault="002857F1" w:rsidP="002857F1">
      <w:pPr>
        <w:pStyle w:val="TNCBodyText"/>
      </w:pPr>
      <w:r w:rsidRPr="002857F1">
        <w:t>Anyone attending school events will be instructed to keep to the areas of the school grounds where the events are taking place (e.g. the sports field, school hall).</w:t>
      </w:r>
    </w:p>
    <w:p w14:paraId="4166164C" w14:textId="64E6F424" w:rsidR="00E478C2" w:rsidRDefault="006E2600" w:rsidP="002857F1">
      <w:pPr>
        <w:pStyle w:val="Policysections"/>
      </w:pPr>
      <w:bookmarkStart w:id="7" w:name="unidentified"/>
      <w:bookmarkEnd w:id="7"/>
      <w:r>
        <w:t>Unidentified individuals</w:t>
      </w:r>
    </w:p>
    <w:p w14:paraId="6A8B6812" w14:textId="77777777" w:rsidR="006E2600" w:rsidRPr="006E2600" w:rsidRDefault="006E2600" w:rsidP="006E2600">
      <w:pPr>
        <w:pStyle w:val="TNCBodyText"/>
      </w:pPr>
      <w:r w:rsidRPr="006E2600">
        <w:t>It is the responsibility of all staff members to politely question any individual who enters the school premises unaccompanied and/or without a clearly displayed name badge.</w:t>
      </w:r>
    </w:p>
    <w:p w14:paraId="01246491" w14:textId="77777777" w:rsidR="006E2600" w:rsidRPr="006E2600" w:rsidRDefault="006E2600" w:rsidP="006E2600">
      <w:pPr>
        <w:pStyle w:val="TNCBodyText"/>
      </w:pPr>
      <w:r w:rsidRPr="006E2600">
        <w:t>Any such visitors will be directed to the school office where they can sign-in.</w:t>
      </w:r>
    </w:p>
    <w:p w14:paraId="6C32C2F9" w14:textId="77777777" w:rsidR="006E2600" w:rsidRPr="006E2600" w:rsidRDefault="006E2600" w:rsidP="006E2600">
      <w:pPr>
        <w:pStyle w:val="TNCBodyText"/>
      </w:pPr>
      <w:r w:rsidRPr="006E2600">
        <w:t xml:space="preserve">If a visitor cannot be identified, the headteacher will be informed immediately. </w:t>
      </w:r>
    </w:p>
    <w:p w14:paraId="726EC26A" w14:textId="77777777" w:rsidR="006E2600" w:rsidRPr="006E2600" w:rsidRDefault="006E2600" w:rsidP="006E2600">
      <w:pPr>
        <w:pStyle w:val="TNCBodyText"/>
      </w:pPr>
      <w:r w:rsidRPr="006E2600">
        <w:t xml:space="preserve">If a visitor refuses to report to the school office, or becomes aggressive or abusive, they will be asked to leave the </w:t>
      </w:r>
      <w:proofErr w:type="gramStart"/>
      <w:r w:rsidRPr="006E2600">
        <w:t>premises</w:t>
      </w:r>
      <w:proofErr w:type="gramEnd"/>
      <w:r w:rsidRPr="006E2600">
        <w:t xml:space="preserve"> and the police may be called to assist. </w:t>
      </w:r>
    </w:p>
    <w:p w14:paraId="4FBF4D62" w14:textId="0B2975DC" w:rsidR="00C66275" w:rsidRDefault="00C66275" w:rsidP="00C66275">
      <w:pPr>
        <w:pStyle w:val="Policysections"/>
      </w:pPr>
      <w:bookmarkStart w:id="8" w:name="visitorconduct"/>
      <w:bookmarkEnd w:id="8"/>
      <w:r>
        <w:t>Visitor conduct</w:t>
      </w:r>
    </w:p>
    <w:p w14:paraId="5A40F67C" w14:textId="77777777" w:rsidR="00C66275" w:rsidRPr="00C66275" w:rsidRDefault="00C66275" w:rsidP="00C66275">
      <w:pPr>
        <w:pStyle w:val="TNCBodyText"/>
      </w:pPr>
      <w:r w:rsidRPr="00C66275">
        <w:t xml:space="preserve">Visitors to the school will be required to act in accordance with the school’s </w:t>
      </w:r>
      <w:r w:rsidRPr="00C66275">
        <w:rPr>
          <w:bCs/>
        </w:rPr>
        <w:t>Code of Conduct</w:t>
      </w:r>
      <w:r w:rsidRPr="00C66275">
        <w:t xml:space="preserve"> and other relevant school policies at all times. </w:t>
      </w:r>
    </w:p>
    <w:p w14:paraId="093CE5FE" w14:textId="77777777" w:rsidR="00C66275" w:rsidRPr="00C66275" w:rsidRDefault="00C66275" w:rsidP="00C66275">
      <w:pPr>
        <w:pStyle w:val="TNCBodyText"/>
      </w:pPr>
      <w:r w:rsidRPr="00C66275">
        <w:rPr>
          <w:bCs/>
        </w:rPr>
        <w:t>The school r</w:t>
      </w:r>
      <w:r w:rsidRPr="00C66275">
        <w:t xml:space="preserve">eserves the right to escort individuals from the premises who act in an aggressive or threatening manner towards staff members, pupils, governors, parents or other visitors. </w:t>
      </w:r>
    </w:p>
    <w:p w14:paraId="004FE6D1" w14:textId="2044069C" w:rsidR="00C66275" w:rsidRPr="00C66275" w:rsidRDefault="00C66275" w:rsidP="00C66275">
      <w:pPr>
        <w:pStyle w:val="TNCBodyText"/>
      </w:pPr>
      <w:r>
        <w:lastRenderedPageBreak/>
        <w:t>Under section 547 of the Education Act 1996, it is an offence for any person</w:t>
      </w:r>
      <w:r w:rsidR="4EB3F832">
        <w:t xml:space="preserve"> who is on school premises without legal permission</w:t>
      </w:r>
      <w:r>
        <w:t xml:space="preserve"> to cause </w:t>
      </w:r>
      <w:r w:rsidR="7DAE16FC">
        <w:t xml:space="preserve">or permit </w:t>
      </w:r>
      <w:r>
        <w:t>a nuisance or disturbance on school premises; therefore, the police may be contacted to assist in the removal of individuals from the premises, where necessary.</w:t>
      </w:r>
    </w:p>
    <w:p w14:paraId="4AD5C38B" w14:textId="2D750A62" w:rsidR="00C66275" w:rsidRPr="00C66275" w:rsidRDefault="008E472D" w:rsidP="44B3FDCE">
      <w:pPr>
        <w:pStyle w:val="TNCBodyText"/>
      </w:pPr>
      <w:r>
        <w:t>The school will consider barring individuals from the premises if they are deemed to be aggressive, abusive, or using insulting behaviour or language and posing a risk to staff and pupils.</w:t>
      </w:r>
      <w:r w:rsidR="0E272D79">
        <w:t xml:space="preserve"> In this situation, the individu</w:t>
      </w:r>
      <w:r w:rsidR="71E7BA8B">
        <w:t xml:space="preserve">al will be informed that they have been </w:t>
      </w:r>
      <w:r w:rsidR="1A05B872">
        <w:t>barred or that there is an intention to bar them. The individual will be allowed the opp</w:t>
      </w:r>
      <w:r w:rsidR="2EED34F3">
        <w:t xml:space="preserve">ortunity to present their case. The barring may be </w:t>
      </w:r>
      <w:r w:rsidR="0348801A">
        <w:t>temporary</w:t>
      </w:r>
      <w:r w:rsidR="2EED34F3">
        <w:t xml:space="preserve"> until the individual has had the </w:t>
      </w:r>
      <w:r w:rsidR="797EFF08">
        <w:t>opportunity</w:t>
      </w:r>
      <w:r w:rsidR="2EED34F3">
        <w:t xml:space="preserve"> to formally present their side</w:t>
      </w:r>
      <w:r w:rsidR="567ECA80">
        <w:t xml:space="preserve"> or the individual can be advised that there is a</w:t>
      </w:r>
      <w:r>
        <w:t>n</w:t>
      </w:r>
      <w:r w:rsidR="567ECA80">
        <w:t xml:space="preserve"> intention to bar them and that they must present their side by a set deadline.</w:t>
      </w:r>
    </w:p>
    <w:p w14:paraId="1456937B" w14:textId="1B4AF790" w:rsidR="00C66275" w:rsidRPr="00C66275" w:rsidRDefault="567ECA80" w:rsidP="005003EA">
      <w:pPr>
        <w:pStyle w:val="TNCBodyText"/>
      </w:pPr>
      <w:r>
        <w:t xml:space="preserve">Once the individual has made their submissions, a decision will be made </w:t>
      </w:r>
      <w:r w:rsidR="008E472D">
        <w:t>as to whether</w:t>
      </w:r>
      <w:r>
        <w:t xml:space="preserve"> the barring should be continued. If a decision to bar the individual is </w:t>
      </w:r>
      <w:proofErr w:type="gramStart"/>
      <w:r>
        <w:t>made</w:t>
      </w:r>
      <w:proofErr w:type="gramEnd"/>
      <w:r>
        <w:t xml:space="preserve"> then this will be </w:t>
      </w:r>
      <w:r w:rsidR="7A8041D5">
        <w:t>reviewed</w:t>
      </w:r>
      <w:r>
        <w:t xml:space="preserve"> within a </w:t>
      </w:r>
      <w:r w:rsidR="4CA99718">
        <w:t xml:space="preserve">reasonable timeframe of </w:t>
      </w:r>
      <w:r w:rsidR="008E472D" w:rsidRPr="00585548">
        <w:rPr>
          <w:color w:val="000000" w:themeColor="text1"/>
        </w:rPr>
        <w:t>three working days</w:t>
      </w:r>
      <w:r w:rsidR="008E472D">
        <w:t>.</w:t>
      </w:r>
      <w:r w:rsidR="4CA99718">
        <w:t xml:space="preserve"> </w:t>
      </w:r>
    </w:p>
    <w:p w14:paraId="225CB964" w14:textId="55D2B65B" w:rsidR="00C66275" w:rsidRDefault="0006694C" w:rsidP="00C66275">
      <w:pPr>
        <w:pStyle w:val="Policysections"/>
      </w:pPr>
      <w:bookmarkStart w:id="9" w:name="monitoringandreview"/>
      <w:bookmarkEnd w:id="9"/>
      <w:r>
        <w:t>Monitoring and review</w:t>
      </w:r>
    </w:p>
    <w:p w14:paraId="2D010235" w14:textId="6A8E9FB7" w:rsidR="00950BCA" w:rsidRDefault="00950BCA" w:rsidP="00950BCA">
      <w:pPr>
        <w:pStyle w:val="TNCBodyText"/>
      </w:pPr>
      <w:r>
        <w:t>This policy will be monitored and reviewed on an annual basis by the headteacher. The next scheduled review date for this policy is</w:t>
      </w:r>
      <w:r w:rsidR="00585548">
        <w:t xml:space="preserve"> September 202</w:t>
      </w:r>
      <w:r w:rsidR="00F124C2">
        <w:t>7</w:t>
      </w:r>
      <w:r>
        <w:t>.</w:t>
      </w:r>
    </w:p>
    <w:p w14:paraId="1EB6C097" w14:textId="1ABE6BD8" w:rsidR="00AE66D8" w:rsidRDefault="00950BCA" w:rsidP="00950BCA">
      <w:pPr>
        <w:pStyle w:val="TNCBodyText"/>
      </w:pPr>
      <w:r>
        <w:t xml:space="preserve">Amendments to the policy will be communicated to all relevant stakeholders.  </w:t>
      </w:r>
    </w:p>
    <w:p w14:paraId="7E56360A" w14:textId="77777777" w:rsidR="00AE66D8" w:rsidRDefault="00AE66D8" w:rsidP="00AE66D8">
      <w:pPr>
        <w:pStyle w:val="TNCBodyText"/>
      </w:pPr>
    </w:p>
    <w:p w14:paraId="05DEA72A" w14:textId="603E559E" w:rsidR="00BD6C86" w:rsidRDefault="00BD6C86">
      <w:r>
        <w:br w:type="page"/>
      </w:r>
    </w:p>
    <w:p w14:paraId="676F574A" w14:textId="77777777" w:rsidR="00BD6C86" w:rsidRPr="00224F7A" w:rsidRDefault="00BD6C86" w:rsidP="00E4711F">
      <w:pPr>
        <w:pStyle w:val="Heading1"/>
      </w:pPr>
      <w:bookmarkStart w:id="10" w:name="visitorselfdeclaration"/>
      <w:bookmarkEnd w:id="10"/>
      <w:r w:rsidRPr="00224F7A">
        <w:lastRenderedPageBreak/>
        <w:t>Visitor Self-declaration Form</w:t>
      </w:r>
    </w:p>
    <w:p w14:paraId="3574B130" w14:textId="7A4838BC" w:rsidR="00BD6C86" w:rsidRPr="00BD6C86" w:rsidRDefault="00BD6C86" w:rsidP="00434BBA">
      <w:pPr>
        <w:pStyle w:val="TNCBodyText"/>
        <w:spacing w:line="240" w:lineRule="auto"/>
      </w:pPr>
      <w:r w:rsidRPr="00BD6C86">
        <w:t>At</w:t>
      </w:r>
      <w:r w:rsidR="00585548">
        <w:t xml:space="preserve"> Hucknall National C of E Primary School</w:t>
      </w:r>
      <w:r w:rsidRPr="00BD6C86">
        <w:t>, we feel it is important that all visitors to our site understand and adhere to our principles and procedures, as outlined within this policy.</w:t>
      </w:r>
    </w:p>
    <w:p w14:paraId="58BE4937" w14:textId="77777777" w:rsidR="00BD6C86" w:rsidRPr="00BD6C86" w:rsidRDefault="00BD6C86" w:rsidP="00434BBA">
      <w:pPr>
        <w:pStyle w:val="TNCBodyText"/>
        <w:spacing w:line="240" w:lineRule="auto"/>
      </w:pPr>
      <w:r w:rsidRPr="00BD6C86">
        <w:t>All visitors must complete this self-declaration form at the school reception prior to entering the school site, agreeing to follow our school procedures put in place to keep themselves, our pupils and staff safe.</w:t>
      </w:r>
    </w:p>
    <w:p w14:paraId="170BA776" w14:textId="77777777" w:rsidR="00BD6C86" w:rsidRPr="00BD6C86" w:rsidRDefault="00BD6C86" w:rsidP="00434BBA">
      <w:pPr>
        <w:pStyle w:val="TNCBodyText"/>
        <w:spacing w:line="240" w:lineRule="auto"/>
      </w:pPr>
      <w:r w:rsidRPr="00BD6C86">
        <w:rPr>
          <w:b/>
          <w:bCs/>
        </w:rPr>
        <w:t>Please note</w:t>
      </w:r>
      <w:r w:rsidRPr="00BD6C86">
        <w:t>: if you do not agree to the school’s procedures, you are not permitted to enter the school site. Visits may need to be rearranged in this case.</w:t>
      </w:r>
    </w:p>
    <w:p w14:paraId="35242399" w14:textId="77777777" w:rsidR="00BD6C86" w:rsidRPr="00224F7A" w:rsidRDefault="00BD6C86" w:rsidP="00434BBA">
      <w:pPr>
        <w:pStyle w:val="TNCBodyText"/>
        <w:spacing w:line="240" w:lineRule="auto"/>
        <w:rPr>
          <w:b/>
          <w:bCs/>
        </w:rPr>
      </w:pPr>
      <w:r w:rsidRPr="00224F7A">
        <w:rPr>
          <w:b/>
          <w:bCs/>
        </w:rPr>
        <w:t>Declaration</w:t>
      </w:r>
    </w:p>
    <w:p w14:paraId="4676743B" w14:textId="77777777" w:rsidR="00BD6C86" w:rsidRPr="00BD6C86" w:rsidRDefault="00BD6C86" w:rsidP="00434BBA">
      <w:pPr>
        <w:pStyle w:val="TNCBodyText"/>
        <w:spacing w:line="240" w:lineRule="auto"/>
      </w:pPr>
      <w:r w:rsidRPr="00BD6C86">
        <w:t>I agree to:</w:t>
      </w:r>
    </w:p>
    <w:p w14:paraId="4955D87F" w14:textId="77777777" w:rsidR="00BD6C86" w:rsidRPr="00BD6C86" w:rsidRDefault="00BD6C86" w:rsidP="00434BBA">
      <w:pPr>
        <w:pStyle w:val="TNCBodyText"/>
        <w:numPr>
          <w:ilvl w:val="0"/>
          <w:numId w:val="16"/>
        </w:numPr>
        <w:spacing w:line="240" w:lineRule="auto"/>
      </w:pPr>
      <w:r w:rsidRPr="00BD6C86">
        <w:t xml:space="preserve">Follow the school’s safeguarding procedures </w:t>
      </w:r>
      <w:sdt>
        <w:sdtPr>
          <w:id w:val="1224490445"/>
          <w14:checkbox>
            <w14:checked w14:val="0"/>
            <w14:checkedState w14:val="2612" w14:font="MS Gothic"/>
            <w14:uncheckedState w14:val="2610" w14:font="MS Gothic"/>
          </w14:checkbox>
        </w:sdtPr>
        <w:sdtEndPr/>
        <w:sdtContent>
          <w:r w:rsidRPr="00BD6C86">
            <w:rPr>
              <w:rFonts w:ascii="Segoe UI Symbol" w:hAnsi="Segoe UI Symbol" w:cs="Segoe UI Symbol"/>
            </w:rPr>
            <w:t>☐</w:t>
          </w:r>
        </w:sdtContent>
      </w:sdt>
    </w:p>
    <w:p w14:paraId="7D5F4A89" w14:textId="77777777" w:rsidR="00BD6C86" w:rsidRPr="00BD6C86" w:rsidRDefault="00BD6C86" w:rsidP="00434BBA">
      <w:pPr>
        <w:pStyle w:val="TNCBodyText"/>
        <w:numPr>
          <w:ilvl w:val="0"/>
          <w:numId w:val="16"/>
        </w:numPr>
        <w:spacing w:line="240" w:lineRule="auto"/>
      </w:pPr>
      <w:r w:rsidRPr="00BD6C86">
        <w:t xml:space="preserve">Follow the school’s conduct procedures </w:t>
      </w:r>
      <w:sdt>
        <w:sdtPr>
          <w:id w:val="632216094"/>
          <w14:checkbox>
            <w14:checked w14:val="0"/>
            <w14:checkedState w14:val="2612" w14:font="MS Gothic"/>
            <w14:uncheckedState w14:val="2610" w14:font="MS Gothic"/>
          </w14:checkbox>
        </w:sdtPr>
        <w:sdtEndPr/>
        <w:sdtContent>
          <w:r w:rsidRPr="00BD6C86">
            <w:rPr>
              <w:rFonts w:ascii="Segoe UI Symbol" w:hAnsi="Segoe UI Symbol" w:cs="Segoe UI Symbol"/>
            </w:rPr>
            <w:t>☐</w:t>
          </w:r>
        </w:sdtContent>
      </w:sdt>
    </w:p>
    <w:p w14:paraId="4BBB7822" w14:textId="77777777" w:rsidR="00BD6C86" w:rsidRPr="00BD6C86" w:rsidRDefault="00BD6C86" w:rsidP="00434BBA">
      <w:pPr>
        <w:pStyle w:val="TNCBodyText"/>
        <w:numPr>
          <w:ilvl w:val="0"/>
          <w:numId w:val="16"/>
        </w:numPr>
        <w:spacing w:line="240" w:lineRule="auto"/>
      </w:pPr>
      <w:r w:rsidRPr="00BD6C86">
        <w:t xml:space="preserve">Follow the school’s procedures regarding the use of technology and social media on-site </w:t>
      </w:r>
      <w:sdt>
        <w:sdtPr>
          <w:id w:val="334510980"/>
          <w14:checkbox>
            <w14:checked w14:val="0"/>
            <w14:checkedState w14:val="2612" w14:font="MS Gothic"/>
            <w14:uncheckedState w14:val="2610" w14:font="MS Gothic"/>
          </w14:checkbox>
        </w:sdtPr>
        <w:sdtEndPr/>
        <w:sdtContent>
          <w:r w:rsidRPr="00BD6C86">
            <w:rPr>
              <w:rFonts w:ascii="Segoe UI Symbol" w:hAnsi="Segoe UI Symbol" w:cs="Segoe UI Symbol"/>
            </w:rPr>
            <w:t>☐</w:t>
          </w:r>
        </w:sdtContent>
      </w:sdt>
    </w:p>
    <w:p w14:paraId="71FC8EAF" w14:textId="77777777" w:rsidR="00BD6C86" w:rsidRPr="00BD6C86" w:rsidRDefault="00BD6C86" w:rsidP="00434BBA">
      <w:pPr>
        <w:pStyle w:val="TNCBodyText"/>
        <w:numPr>
          <w:ilvl w:val="0"/>
          <w:numId w:val="16"/>
        </w:numPr>
        <w:spacing w:line="240" w:lineRule="auto"/>
      </w:pPr>
      <w:r w:rsidRPr="00BD6C86">
        <w:t xml:space="preserve">Follow the school’s procedures regarding confidentiality </w:t>
      </w:r>
      <w:sdt>
        <w:sdtPr>
          <w:id w:val="-1662687716"/>
          <w14:checkbox>
            <w14:checked w14:val="0"/>
            <w14:checkedState w14:val="2612" w14:font="MS Gothic"/>
            <w14:uncheckedState w14:val="2610" w14:font="MS Gothic"/>
          </w14:checkbox>
        </w:sdtPr>
        <w:sdtEndPr/>
        <w:sdtContent>
          <w:r w:rsidRPr="00BD6C86">
            <w:rPr>
              <w:rFonts w:ascii="Segoe UI Symbol" w:hAnsi="Segoe UI Symbol" w:cs="Segoe UI Symbol"/>
            </w:rPr>
            <w:t>☐</w:t>
          </w:r>
        </w:sdtContent>
      </w:sdt>
    </w:p>
    <w:p w14:paraId="2F330BF0" w14:textId="4A3DFECE" w:rsidR="00BD6C86" w:rsidRPr="00BD6C86" w:rsidRDefault="00BD6C86" w:rsidP="00434BBA">
      <w:pPr>
        <w:pStyle w:val="TNCBodyText"/>
        <w:numPr>
          <w:ilvl w:val="0"/>
          <w:numId w:val="16"/>
        </w:numPr>
        <w:spacing w:line="240" w:lineRule="auto"/>
      </w:pPr>
      <w:r w:rsidRPr="00BD6C86">
        <w:t xml:space="preserve">Follow the school’s visiting procedures </w:t>
      </w:r>
      <w:sdt>
        <w:sdtPr>
          <w:id w:val="2086642004"/>
          <w14:checkbox>
            <w14:checked w14:val="0"/>
            <w14:checkedState w14:val="2612" w14:font="MS Gothic"/>
            <w14:uncheckedState w14:val="2610" w14:font="MS Gothic"/>
          </w14:checkbox>
        </w:sdtPr>
        <w:sdtEndPr/>
        <w:sdtContent>
          <w:r w:rsidR="00224F7A">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3298"/>
        <w:gridCol w:w="5718"/>
      </w:tblGrid>
      <w:tr w:rsidR="00BD6C86" w:rsidRPr="00BD6C86" w14:paraId="383B6B59" w14:textId="77777777" w:rsidTr="00E4711F">
        <w:tc>
          <w:tcPr>
            <w:tcW w:w="3298" w:type="dxa"/>
            <w:shd w:val="clear" w:color="auto" w:fill="398AFF"/>
          </w:tcPr>
          <w:p w14:paraId="545DC277" w14:textId="77777777" w:rsidR="00BD6C86" w:rsidRPr="00224F7A" w:rsidRDefault="00BD6C86" w:rsidP="00224F7A">
            <w:pPr>
              <w:pStyle w:val="TNCBodyText"/>
              <w:rPr>
                <w:b/>
                <w:bCs/>
              </w:rPr>
            </w:pPr>
            <w:r w:rsidRPr="00224F7A">
              <w:rPr>
                <w:b/>
                <w:bCs/>
              </w:rPr>
              <w:t>Name</w:t>
            </w:r>
          </w:p>
        </w:tc>
        <w:tc>
          <w:tcPr>
            <w:tcW w:w="5718" w:type="dxa"/>
          </w:tcPr>
          <w:p w14:paraId="2BFA3120" w14:textId="77777777" w:rsidR="00BD6C86" w:rsidRPr="00BD6C86" w:rsidRDefault="00BD6C86" w:rsidP="00BD6C86">
            <w:pPr>
              <w:tabs>
                <w:tab w:val="left" w:pos="6414"/>
              </w:tabs>
              <w:spacing w:after="160" w:line="259" w:lineRule="auto"/>
            </w:pPr>
          </w:p>
        </w:tc>
      </w:tr>
      <w:tr w:rsidR="00BD6C86" w:rsidRPr="00BD6C86" w14:paraId="1386ACAA" w14:textId="77777777" w:rsidTr="00E4711F">
        <w:tc>
          <w:tcPr>
            <w:tcW w:w="3298" w:type="dxa"/>
            <w:shd w:val="clear" w:color="auto" w:fill="398AFF"/>
          </w:tcPr>
          <w:p w14:paraId="5A91FD30" w14:textId="77777777" w:rsidR="00BD6C86" w:rsidRPr="00224F7A" w:rsidRDefault="00BD6C86" w:rsidP="00224F7A">
            <w:pPr>
              <w:pStyle w:val="TNCBodyText"/>
              <w:rPr>
                <w:b/>
                <w:bCs/>
              </w:rPr>
            </w:pPr>
            <w:r w:rsidRPr="00224F7A">
              <w:rPr>
                <w:b/>
                <w:bCs/>
              </w:rPr>
              <w:t>Contact number</w:t>
            </w:r>
          </w:p>
        </w:tc>
        <w:tc>
          <w:tcPr>
            <w:tcW w:w="5718" w:type="dxa"/>
          </w:tcPr>
          <w:p w14:paraId="2DAAFBB2" w14:textId="77777777" w:rsidR="00BD6C86" w:rsidRPr="00BD6C86" w:rsidRDefault="00BD6C86" w:rsidP="00BD6C86">
            <w:pPr>
              <w:tabs>
                <w:tab w:val="left" w:pos="6414"/>
              </w:tabs>
              <w:spacing w:after="160" w:line="259" w:lineRule="auto"/>
            </w:pPr>
          </w:p>
        </w:tc>
      </w:tr>
      <w:tr w:rsidR="00BD6C86" w:rsidRPr="00BD6C86" w14:paraId="15C19732" w14:textId="77777777" w:rsidTr="00E4711F">
        <w:tc>
          <w:tcPr>
            <w:tcW w:w="3298" w:type="dxa"/>
            <w:shd w:val="clear" w:color="auto" w:fill="398AFF"/>
          </w:tcPr>
          <w:p w14:paraId="309AB6CC" w14:textId="77777777" w:rsidR="00BD6C86" w:rsidRPr="00224F7A" w:rsidRDefault="00BD6C86" w:rsidP="00224F7A">
            <w:pPr>
              <w:pStyle w:val="TNCBodyText"/>
              <w:rPr>
                <w:b/>
                <w:bCs/>
              </w:rPr>
            </w:pPr>
            <w:r w:rsidRPr="00224F7A">
              <w:rPr>
                <w:b/>
                <w:bCs/>
              </w:rPr>
              <w:t>Company (if applicable)</w:t>
            </w:r>
          </w:p>
        </w:tc>
        <w:tc>
          <w:tcPr>
            <w:tcW w:w="5718" w:type="dxa"/>
          </w:tcPr>
          <w:p w14:paraId="3A637D10" w14:textId="77777777" w:rsidR="00BD6C86" w:rsidRPr="00BD6C86" w:rsidRDefault="00BD6C86" w:rsidP="00BD6C86">
            <w:pPr>
              <w:tabs>
                <w:tab w:val="left" w:pos="6414"/>
              </w:tabs>
              <w:spacing w:after="160" w:line="259" w:lineRule="auto"/>
            </w:pPr>
          </w:p>
        </w:tc>
      </w:tr>
      <w:tr w:rsidR="00BD6C86" w:rsidRPr="00BD6C86" w14:paraId="63E7FF9E" w14:textId="77777777" w:rsidTr="00E4711F">
        <w:tc>
          <w:tcPr>
            <w:tcW w:w="3298" w:type="dxa"/>
            <w:shd w:val="clear" w:color="auto" w:fill="398AFF"/>
          </w:tcPr>
          <w:p w14:paraId="3ED21E79" w14:textId="77777777" w:rsidR="00BD6C86" w:rsidRPr="00224F7A" w:rsidRDefault="00BD6C86" w:rsidP="00224F7A">
            <w:pPr>
              <w:pStyle w:val="TNCBodyText"/>
              <w:rPr>
                <w:b/>
                <w:bCs/>
              </w:rPr>
            </w:pPr>
            <w:r w:rsidRPr="00224F7A">
              <w:rPr>
                <w:b/>
                <w:bCs/>
              </w:rPr>
              <w:t>Reason for visit</w:t>
            </w:r>
          </w:p>
        </w:tc>
        <w:tc>
          <w:tcPr>
            <w:tcW w:w="5718" w:type="dxa"/>
          </w:tcPr>
          <w:p w14:paraId="1DE7E279" w14:textId="77777777" w:rsidR="00BD6C86" w:rsidRPr="00BD6C86" w:rsidRDefault="00BD6C86" w:rsidP="00BD6C86">
            <w:pPr>
              <w:tabs>
                <w:tab w:val="left" w:pos="6414"/>
              </w:tabs>
              <w:spacing w:after="160" w:line="259" w:lineRule="auto"/>
            </w:pPr>
          </w:p>
        </w:tc>
      </w:tr>
      <w:tr w:rsidR="00BD6C86" w:rsidRPr="00BD6C86" w14:paraId="51A44C91" w14:textId="77777777" w:rsidTr="00E4711F">
        <w:tc>
          <w:tcPr>
            <w:tcW w:w="3298" w:type="dxa"/>
            <w:shd w:val="clear" w:color="auto" w:fill="398AFF"/>
          </w:tcPr>
          <w:p w14:paraId="56462B10" w14:textId="77777777" w:rsidR="00BD6C86" w:rsidRPr="00224F7A" w:rsidRDefault="00BD6C86" w:rsidP="00224F7A">
            <w:pPr>
              <w:pStyle w:val="TNCBodyText"/>
              <w:rPr>
                <w:b/>
                <w:bCs/>
              </w:rPr>
            </w:pPr>
            <w:r w:rsidRPr="00224F7A">
              <w:rPr>
                <w:b/>
                <w:bCs/>
              </w:rPr>
              <w:t>Signed</w:t>
            </w:r>
          </w:p>
        </w:tc>
        <w:tc>
          <w:tcPr>
            <w:tcW w:w="5718" w:type="dxa"/>
          </w:tcPr>
          <w:p w14:paraId="5CEED668" w14:textId="77777777" w:rsidR="00BD6C86" w:rsidRPr="00BD6C86" w:rsidRDefault="00BD6C86" w:rsidP="00BD6C86">
            <w:pPr>
              <w:tabs>
                <w:tab w:val="left" w:pos="6414"/>
              </w:tabs>
              <w:spacing w:after="160" w:line="259" w:lineRule="auto"/>
            </w:pPr>
          </w:p>
        </w:tc>
      </w:tr>
      <w:tr w:rsidR="00BD6C86" w:rsidRPr="00BD6C86" w14:paraId="1230BB74" w14:textId="77777777" w:rsidTr="00E4711F">
        <w:tc>
          <w:tcPr>
            <w:tcW w:w="3298" w:type="dxa"/>
            <w:shd w:val="clear" w:color="auto" w:fill="398AFF"/>
          </w:tcPr>
          <w:p w14:paraId="271A2906" w14:textId="77777777" w:rsidR="00BD6C86" w:rsidRPr="00224F7A" w:rsidRDefault="00BD6C86" w:rsidP="00224F7A">
            <w:pPr>
              <w:pStyle w:val="TNCBodyText"/>
              <w:rPr>
                <w:b/>
                <w:bCs/>
              </w:rPr>
            </w:pPr>
            <w:r w:rsidRPr="00224F7A">
              <w:rPr>
                <w:b/>
                <w:bCs/>
              </w:rPr>
              <w:t>Date</w:t>
            </w:r>
          </w:p>
        </w:tc>
        <w:tc>
          <w:tcPr>
            <w:tcW w:w="5718" w:type="dxa"/>
          </w:tcPr>
          <w:p w14:paraId="31A4968F" w14:textId="77777777" w:rsidR="00BD6C86" w:rsidRPr="00BD6C86" w:rsidRDefault="00BD6C86" w:rsidP="00BD6C86">
            <w:pPr>
              <w:tabs>
                <w:tab w:val="left" w:pos="6414"/>
              </w:tabs>
              <w:spacing w:after="160" w:line="259" w:lineRule="auto"/>
            </w:pPr>
          </w:p>
        </w:tc>
      </w:tr>
    </w:tbl>
    <w:p w14:paraId="52677E91" w14:textId="77777777" w:rsidR="003B370F" w:rsidRDefault="003B370F" w:rsidP="0025107E">
      <w:pPr>
        <w:tabs>
          <w:tab w:val="left" w:pos="6414"/>
        </w:tabs>
      </w:pPr>
    </w:p>
    <w:sectPr w:rsidR="003B370F" w:rsidSect="00BE3087">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0BD0E" w14:textId="77777777" w:rsidR="00720ADA" w:rsidRDefault="00720ADA" w:rsidP="00B13020">
      <w:pPr>
        <w:spacing w:after="0" w:line="240" w:lineRule="auto"/>
      </w:pPr>
      <w:r>
        <w:separator/>
      </w:r>
    </w:p>
  </w:endnote>
  <w:endnote w:type="continuationSeparator" w:id="0">
    <w:p w14:paraId="09592EB7" w14:textId="77777777" w:rsidR="00720ADA" w:rsidRDefault="00720ADA" w:rsidP="00B13020">
      <w:pPr>
        <w:spacing w:after="0" w:line="240" w:lineRule="auto"/>
      </w:pPr>
      <w:r>
        <w:continuationSeparator/>
      </w:r>
    </w:p>
  </w:endnote>
  <w:endnote w:type="continuationNotice" w:id="1">
    <w:p w14:paraId="6DD863FC" w14:textId="77777777" w:rsidR="00720ADA" w:rsidRDefault="00720A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8F1C57B-A974-4499-A3FE-0475BA21253C}"/>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2" w:fontKey="{B7B9221A-E6D0-496E-871C-F1EE2C15BBEF}"/>
    <w:embedBold r:id="rId3" w:fontKey="{E62BB8FA-1AA5-46B3-B11B-8A0BE4604248}"/>
  </w:font>
  <w:font w:name="MS Gothic">
    <w:altName w:val="ＭＳ ゴシック"/>
    <w:panose1 w:val="020B0609070205080204"/>
    <w:charset w:val="80"/>
    <w:family w:val="modern"/>
    <w:pitch w:val="fixed"/>
    <w:sig w:usb0="E00002FF" w:usb1="6AC7FDFB" w:usb2="08000012" w:usb3="00000000" w:csb0="0002009F" w:csb1="00000000"/>
    <w:embedRegular r:id="rId4" w:subsetted="1" w:fontKey="{3D09B3AE-4311-4DD1-986B-9B4E7AF9C0F6}"/>
  </w:font>
  <w:font w:name="Century Gothic">
    <w:panose1 w:val="020B0502020202020204"/>
    <w:charset w:val="00"/>
    <w:family w:val="swiss"/>
    <w:pitch w:val="variable"/>
    <w:sig w:usb0="00000287" w:usb1="00000000" w:usb2="00000000" w:usb3="00000000" w:csb0="0000009F" w:csb1="00000000"/>
    <w:embedRegular r:id="rId5" w:fontKey="{14C62F04-AB35-4F4E-82A3-266D9BF4406D}"/>
  </w:font>
  <w:font w:name="Segoe UI Symbol">
    <w:panose1 w:val="020B0502040204020203"/>
    <w:charset w:val="00"/>
    <w:family w:val="swiss"/>
    <w:pitch w:val="variable"/>
    <w:sig w:usb0="800001E3" w:usb1="1200FFEF" w:usb2="00040000" w:usb3="00000000" w:csb0="00000001" w:csb1="00000000"/>
    <w:embedRegular r:id="rId6" w:fontKey="{8D0281B8-B8C0-4618-88A2-0D14AB688EE8}"/>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0072F821"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29E32940" w14:textId="2789D9A3" w:rsidR="00221DF0" w:rsidRPr="00EC1A59" w:rsidRDefault="00221DF0" w:rsidP="00480019">
                          <w:pPr>
                            <w:jc w:val="right"/>
                            <w:rPr>
                              <w:sz w:val="16"/>
                              <w:szCs w:val="16"/>
                              <w:lang w:val="it-I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_x0000_s1033"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29E32940" w14:textId="2789D9A3" w:rsidR="00221DF0" w:rsidRPr="00EC1A59" w:rsidRDefault="00221DF0" w:rsidP="00480019">
                    <w:pPr>
                      <w:jc w:val="right"/>
                      <w:rPr>
                        <w:sz w:val="16"/>
                        <w:szCs w:val="16"/>
                        <w:lang w:val="it-IT"/>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Bidi"/>
        <w:noProof/>
        <w:color w:val="000000" w:themeColor="text1"/>
        <w:sz w:val="16"/>
        <w:szCs w:val="16"/>
      </w:rPr>
    </w:sdtEndPr>
    <w:sdtContent>
      <w:p w14:paraId="2EA26D0F" w14:textId="329E0952"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C645" w14:textId="77777777" w:rsidR="00720ADA" w:rsidRDefault="00720ADA" w:rsidP="00B13020">
      <w:pPr>
        <w:spacing w:after="0" w:line="240" w:lineRule="auto"/>
      </w:pPr>
      <w:r>
        <w:separator/>
      </w:r>
    </w:p>
  </w:footnote>
  <w:footnote w:type="continuationSeparator" w:id="0">
    <w:p w14:paraId="14A562FC" w14:textId="77777777" w:rsidR="00720ADA" w:rsidRDefault="00720ADA" w:rsidP="00B13020">
      <w:pPr>
        <w:spacing w:after="0" w:line="240" w:lineRule="auto"/>
      </w:pPr>
      <w:r>
        <w:continuationSeparator/>
      </w:r>
    </w:p>
  </w:footnote>
  <w:footnote w:type="continuationNotice" w:id="1">
    <w:p w14:paraId="6861C7DA" w14:textId="77777777" w:rsidR="00720ADA" w:rsidRDefault="00720A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477BB"/>
    <w:multiLevelType w:val="hybridMultilevel"/>
    <w:tmpl w:val="8ED4EBB4"/>
    <w:lvl w:ilvl="0" w:tplc="E6807D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BA61DC"/>
    <w:multiLevelType w:val="hybridMultilevel"/>
    <w:tmpl w:val="2ADCBC9A"/>
    <w:lvl w:ilvl="0" w:tplc="EC68F83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456F3"/>
    <w:multiLevelType w:val="hybridMultilevel"/>
    <w:tmpl w:val="F0044CE0"/>
    <w:lvl w:ilvl="0" w:tplc="5D9C8C7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E2ABE"/>
    <w:multiLevelType w:val="hybridMultilevel"/>
    <w:tmpl w:val="E18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E7515"/>
    <w:multiLevelType w:val="hybridMultilevel"/>
    <w:tmpl w:val="E1864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225928"/>
    <w:multiLevelType w:val="hybridMultilevel"/>
    <w:tmpl w:val="2E7C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802E6D"/>
    <w:multiLevelType w:val="hybridMultilevel"/>
    <w:tmpl w:val="ABA42582"/>
    <w:lvl w:ilvl="0" w:tplc="FFFFFFFF">
      <w:start w:val="1"/>
      <w:numFmt w:val="bullet"/>
      <w:lvlText w:val=""/>
      <w:lvlJc w:val="left"/>
      <w:pPr>
        <w:ind w:left="720" w:hanging="360"/>
      </w:pPr>
      <w:rPr>
        <w:rFonts w:ascii="Symbol" w:hAnsi="Symbol" w:hint="default"/>
        <w:color w:val="auto"/>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77D55D5"/>
    <w:multiLevelType w:val="hybridMultilevel"/>
    <w:tmpl w:val="1EEE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934F0"/>
    <w:multiLevelType w:val="hybridMultilevel"/>
    <w:tmpl w:val="43C2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3"/>
  </w:num>
  <w:num w:numId="2" w16cid:durableId="481041278">
    <w:abstractNumId w:val="8"/>
  </w:num>
  <w:num w:numId="3" w16cid:durableId="716470638">
    <w:abstractNumId w:val="6"/>
  </w:num>
  <w:num w:numId="4" w16cid:durableId="1134248584">
    <w:abstractNumId w:val="11"/>
  </w:num>
  <w:num w:numId="5" w16cid:durableId="1173687907">
    <w:abstractNumId w:val="4"/>
  </w:num>
  <w:num w:numId="6" w16cid:durableId="294140563">
    <w:abstractNumId w:val="7"/>
  </w:num>
  <w:num w:numId="7" w16cid:durableId="525289912">
    <w:abstractNumId w:val="9"/>
  </w:num>
  <w:num w:numId="8" w16cid:durableId="157158469">
    <w:abstractNumId w:val="10"/>
  </w:num>
  <w:num w:numId="9" w16cid:durableId="715201355">
    <w:abstractNumId w:val="5"/>
  </w:num>
  <w:num w:numId="10" w16cid:durableId="327250449">
    <w:abstractNumId w:val="1"/>
  </w:num>
  <w:num w:numId="11" w16cid:durableId="303244223">
    <w:abstractNumId w:val="15"/>
  </w:num>
  <w:num w:numId="12" w16cid:durableId="584071137">
    <w:abstractNumId w:val="2"/>
  </w:num>
  <w:num w:numId="13" w16cid:durableId="1108815041">
    <w:abstractNumId w:val="13"/>
  </w:num>
  <w:num w:numId="14" w16cid:durableId="1517504881">
    <w:abstractNumId w:val="14"/>
  </w:num>
  <w:num w:numId="15" w16cid:durableId="888613302">
    <w:abstractNumId w:val="0"/>
  </w:num>
  <w:num w:numId="16" w16cid:durableId="9647022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472B0"/>
    <w:rsid w:val="0005152D"/>
    <w:rsid w:val="0006694C"/>
    <w:rsid w:val="00070758"/>
    <w:rsid w:val="000A74DD"/>
    <w:rsid w:val="000B2CDF"/>
    <w:rsid w:val="000C02C1"/>
    <w:rsid w:val="000D339D"/>
    <w:rsid w:val="0011220D"/>
    <w:rsid w:val="00115145"/>
    <w:rsid w:val="0011663F"/>
    <w:rsid w:val="00120687"/>
    <w:rsid w:val="00124BF2"/>
    <w:rsid w:val="001360A7"/>
    <w:rsid w:val="001522B1"/>
    <w:rsid w:val="00163158"/>
    <w:rsid w:val="00170FDA"/>
    <w:rsid w:val="0018089D"/>
    <w:rsid w:val="00180D98"/>
    <w:rsid w:val="00183912"/>
    <w:rsid w:val="0019022C"/>
    <w:rsid w:val="001921D1"/>
    <w:rsid w:val="001B40F5"/>
    <w:rsid w:val="001C7C6B"/>
    <w:rsid w:val="002007A7"/>
    <w:rsid w:val="00221DF0"/>
    <w:rsid w:val="00224F7A"/>
    <w:rsid w:val="00237B14"/>
    <w:rsid w:val="0025107E"/>
    <w:rsid w:val="00251AA5"/>
    <w:rsid w:val="002857F1"/>
    <w:rsid w:val="002977B3"/>
    <w:rsid w:val="002B060B"/>
    <w:rsid w:val="002B4EB4"/>
    <w:rsid w:val="002C0EAE"/>
    <w:rsid w:val="002E60FF"/>
    <w:rsid w:val="002F11C9"/>
    <w:rsid w:val="00311A23"/>
    <w:rsid w:val="003167CD"/>
    <w:rsid w:val="00324B23"/>
    <w:rsid w:val="00324BFB"/>
    <w:rsid w:val="00344052"/>
    <w:rsid w:val="00351618"/>
    <w:rsid w:val="00351C76"/>
    <w:rsid w:val="00391C02"/>
    <w:rsid w:val="003A17A1"/>
    <w:rsid w:val="003A6446"/>
    <w:rsid w:val="003B1FDD"/>
    <w:rsid w:val="003B370F"/>
    <w:rsid w:val="003D2762"/>
    <w:rsid w:val="003E338D"/>
    <w:rsid w:val="0040624F"/>
    <w:rsid w:val="00423FBD"/>
    <w:rsid w:val="00434BBA"/>
    <w:rsid w:val="004631A0"/>
    <w:rsid w:val="00480019"/>
    <w:rsid w:val="004803B0"/>
    <w:rsid w:val="004824D0"/>
    <w:rsid w:val="004875EC"/>
    <w:rsid w:val="00496863"/>
    <w:rsid w:val="00497C79"/>
    <w:rsid w:val="004A34B6"/>
    <w:rsid w:val="004C7D41"/>
    <w:rsid w:val="004D0907"/>
    <w:rsid w:val="004F1319"/>
    <w:rsid w:val="005003EA"/>
    <w:rsid w:val="00503C36"/>
    <w:rsid w:val="00511E8C"/>
    <w:rsid w:val="00512E21"/>
    <w:rsid w:val="005339D4"/>
    <w:rsid w:val="00535378"/>
    <w:rsid w:val="005401E9"/>
    <w:rsid w:val="00540838"/>
    <w:rsid w:val="0054300F"/>
    <w:rsid w:val="005505AC"/>
    <w:rsid w:val="005550C1"/>
    <w:rsid w:val="0056380B"/>
    <w:rsid w:val="005727DB"/>
    <w:rsid w:val="00585548"/>
    <w:rsid w:val="005A3A24"/>
    <w:rsid w:val="005B410D"/>
    <w:rsid w:val="005B6EF0"/>
    <w:rsid w:val="005E00AE"/>
    <w:rsid w:val="005F4005"/>
    <w:rsid w:val="00600B33"/>
    <w:rsid w:val="0060192A"/>
    <w:rsid w:val="0061303B"/>
    <w:rsid w:val="00614387"/>
    <w:rsid w:val="00624174"/>
    <w:rsid w:val="00633053"/>
    <w:rsid w:val="00641607"/>
    <w:rsid w:val="006464BC"/>
    <w:rsid w:val="006519CB"/>
    <w:rsid w:val="00677F69"/>
    <w:rsid w:val="00691A8D"/>
    <w:rsid w:val="006A6D73"/>
    <w:rsid w:val="006B0112"/>
    <w:rsid w:val="006B3621"/>
    <w:rsid w:val="006C36D6"/>
    <w:rsid w:val="006D3792"/>
    <w:rsid w:val="006E02D1"/>
    <w:rsid w:val="006E2600"/>
    <w:rsid w:val="00701D20"/>
    <w:rsid w:val="00701D4B"/>
    <w:rsid w:val="007021D6"/>
    <w:rsid w:val="00705207"/>
    <w:rsid w:val="00715B58"/>
    <w:rsid w:val="00720ADA"/>
    <w:rsid w:val="00722828"/>
    <w:rsid w:val="0074548B"/>
    <w:rsid w:val="00746036"/>
    <w:rsid w:val="007466CC"/>
    <w:rsid w:val="00750B8D"/>
    <w:rsid w:val="00753AA9"/>
    <w:rsid w:val="00754D8F"/>
    <w:rsid w:val="00757F80"/>
    <w:rsid w:val="007609B3"/>
    <w:rsid w:val="00761888"/>
    <w:rsid w:val="00785148"/>
    <w:rsid w:val="007A42B1"/>
    <w:rsid w:val="007A79C9"/>
    <w:rsid w:val="007B5442"/>
    <w:rsid w:val="007C0538"/>
    <w:rsid w:val="007C6FE9"/>
    <w:rsid w:val="007D4891"/>
    <w:rsid w:val="007E65E9"/>
    <w:rsid w:val="00830683"/>
    <w:rsid w:val="00830C60"/>
    <w:rsid w:val="008355FF"/>
    <w:rsid w:val="008439A3"/>
    <w:rsid w:val="008511A3"/>
    <w:rsid w:val="00864887"/>
    <w:rsid w:val="00866C38"/>
    <w:rsid w:val="00872BFC"/>
    <w:rsid w:val="0088219C"/>
    <w:rsid w:val="008A158F"/>
    <w:rsid w:val="008B3EE4"/>
    <w:rsid w:val="008B4D91"/>
    <w:rsid w:val="008B5261"/>
    <w:rsid w:val="008C135F"/>
    <w:rsid w:val="008C5E7D"/>
    <w:rsid w:val="008E472D"/>
    <w:rsid w:val="008E4FEE"/>
    <w:rsid w:val="009140FF"/>
    <w:rsid w:val="009148EC"/>
    <w:rsid w:val="00950BCA"/>
    <w:rsid w:val="009555F8"/>
    <w:rsid w:val="00977E10"/>
    <w:rsid w:val="00981B75"/>
    <w:rsid w:val="009836F7"/>
    <w:rsid w:val="00996C7A"/>
    <w:rsid w:val="009B5D83"/>
    <w:rsid w:val="009C6E7A"/>
    <w:rsid w:val="009E2B81"/>
    <w:rsid w:val="00A03AF5"/>
    <w:rsid w:val="00A1279C"/>
    <w:rsid w:val="00A127C0"/>
    <w:rsid w:val="00A12C34"/>
    <w:rsid w:val="00A351F7"/>
    <w:rsid w:val="00A4631D"/>
    <w:rsid w:val="00A543DF"/>
    <w:rsid w:val="00A54BCE"/>
    <w:rsid w:val="00A57D6C"/>
    <w:rsid w:val="00A64568"/>
    <w:rsid w:val="00A73282"/>
    <w:rsid w:val="00A751E3"/>
    <w:rsid w:val="00A97DEC"/>
    <w:rsid w:val="00AA36D1"/>
    <w:rsid w:val="00AA492B"/>
    <w:rsid w:val="00AC270C"/>
    <w:rsid w:val="00AD0D8E"/>
    <w:rsid w:val="00AD3EDE"/>
    <w:rsid w:val="00AE0612"/>
    <w:rsid w:val="00AE494F"/>
    <w:rsid w:val="00AE66D8"/>
    <w:rsid w:val="00B041A3"/>
    <w:rsid w:val="00B04465"/>
    <w:rsid w:val="00B13020"/>
    <w:rsid w:val="00B219A6"/>
    <w:rsid w:val="00B73EB9"/>
    <w:rsid w:val="00B85B45"/>
    <w:rsid w:val="00B90EF2"/>
    <w:rsid w:val="00B92726"/>
    <w:rsid w:val="00B95C55"/>
    <w:rsid w:val="00BD25F9"/>
    <w:rsid w:val="00BD2650"/>
    <w:rsid w:val="00BD6C86"/>
    <w:rsid w:val="00BE3087"/>
    <w:rsid w:val="00C051C8"/>
    <w:rsid w:val="00C06CC9"/>
    <w:rsid w:val="00C601F8"/>
    <w:rsid w:val="00C65A84"/>
    <w:rsid w:val="00C66275"/>
    <w:rsid w:val="00C835B9"/>
    <w:rsid w:val="00C97728"/>
    <w:rsid w:val="00C97813"/>
    <w:rsid w:val="00CA0AD9"/>
    <w:rsid w:val="00CB1DD3"/>
    <w:rsid w:val="00CC14C8"/>
    <w:rsid w:val="00D02B52"/>
    <w:rsid w:val="00D559A8"/>
    <w:rsid w:val="00D55C19"/>
    <w:rsid w:val="00D613D9"/>
    <w:rsid w:val="00D77E7F"/>
    <w:rsid w:val="00D81340"/>
    <w:rsid w:val="00D93CE9"/>
    <w:rsid w:val="00DA7DEE"/>
    <w:rsid w:val="00DD079C"/>
    <w:rsid w:val="00DE2C03"/>
    <w:rsid w:val="00DE31C2"/>
    <w:rsid w:val="00DF2E0A"/>
    <w:rsid w:val="00E16C06"/>
    <w:rsid w:val="00E21B4D"/>
    <w:rsid w:val="00E27DFB"/>
    <w:rsid w:val="00E400ED"/>
    <w:rsid w:val="00E4711F"/>
    <w:rsid w:val="00E478C2"/>
    <w:rsid w:val="00E62201"/>
    <w:rsid w:val="00E63193"/>
    <w:rsid w:val="00EA3F99"/>
    <w:rsid w:val="00EB2245"/>
    <w:rsid w:val="00EB422A"/>
    <w:rsid w:val="00EC024F"/>
    <w:rsid w:val="00EC1A59"/>
    <w:rsid w:val="00EF36EE"/>
    <w:rsid w:val="00F12427"/>
    <w:rsid w:val="00F124C2"/>
    <w:rsid w:val="00F20937"/>
    <w:rsid w:val="00F24481"/>
    <w:rsid w:val="00F24D3C"/>
    <w:rsid w:val="00F2631D"/>
    <w:rsid w:val="00F40C56"/>
    <w:rsid w:val="00F662FE"/>
    <w:rsid w:val="00F74F99"/>
    <w:rsid w:val="00F91360"/>
    <w:rsid w:val="00FA4F7F"/>
    <w:rsid w:val="00FB3C6C"/>
    <w:rsid w:val="00FD27C9"/>
    <w:rsid w:val="00FD5D4D"/>
    <w:rsid w:val="00FE470B"/>
    <w:rsid w:val="00FF1367"/>
    <w:rsid w:val="00FF687F"/>
    <w:rsid w:val="0348801A"/>
    <w:rsid w:val="079E5650"/>
    <w:rsid w:val="0D93940C"/>
    <w:rsid w:val="0E272D79"/>
    <w:rsid w:val="0F143547"/>
    <w:rsid w:val="154C8878"/>
    <w:rsid w:val="15822F0B"/>
    <w:rsid w:val="1752750A"/>
    <w:rsid w:val="17E948BF"/>
    <w:rsid w:val="1A05B872"/>
    <w:rsid w:val="20A63627"/>
    <w:rsid w:val="21009EA6"/>
    <w:rsid w:val="23C82386"/>
    <w:rsid w:val="284B392E"/>
    <w:rsid w:val="295DE7CF"/>
    <w:rsid w:val="2EED34F3"/>
    <w:rsid w:val="3372CDB1"/>
    <w:rsid w:val="3B5689CC"/>
    <w:rsid w:val="3E929A99"/>
    <w:rsid w:val="44B3FDCE"/>
    <w:rsid w:val="4A858F1E"/>
    <w:rsid w:val="4BE813C8"/>
    <w:rsid w:val="4BF08388"/>
    <w:rsid w:val="4CA99718"/>
    <w:rsid w:val="4D109720"/>
    <w:rsid w:val="4DF689CF"/>
    <w:rsid w:val="4EB3F832"/>
    <w:rsid w:val="54129950"/>
    <w:rsid w:val="544CB912"/>
    <w:rsid w:val="54870BD9"/>
    <w:rsid w:val="561A2AC6"/>
    <w:rsid w:val="567ECA80"/>
    <w:rsid w:val="5BD6FEFC"/>
    <w:rsid w:val="66DB6DE1"/>
    <w:rsid w:val="67C9779F"/>
    <w:rsid w:val="67FDBD84"/>
    <w:rsid w:val="686F44B2"/>
    <w:rsid w:val="69FA5270"/>
    <w:rsid w:val="6DD5C3C3"/>
    <w:rsid w:val="6F1BEF65"/>
    <w:rsid w:val="71E7BA8B"/>
    <w:rsid w:val="726D7D73"/>
    <w:rsid w:val="738FDBA2"/>
    <w:rsid w:val="7889F209"/>
    <w:rsid w:val="797EFF08"/>
    <w:rsid w:val="7A8041D5"/>
    <w:rsid w:val="7C4D4BC7"/>
    <w:rsid w:val="7D567766"/>
    <w:rsid w:val="7DAE16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A751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64C9E8D1-D7E6-40D8-BA00-545B070A9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9</Pages>
  <Words>1543</Words>
  <Characters>8801</Characters>
  <Application>Microsoft Office Word</Application>
  <DocSecurity>0</DocSecurity>
  <Lines>73</Lines>
  <Paragraphs>20</Paragraphs>
  <ScaleCrop>false</ScaleCrop>
  <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2026-10-13T10:39:00Z</dcterms:created>
  <dcterms:modified xsi:type="dcterms:W3CDTF">2026-10-13T10:39:00Z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